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198" w:val="left" w:leader="none"/>
        </w:tabs>
        <w:spacing w:before="17"/>
        <w:ind w:left="2361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ANDS1 KDS2 1TR" w:id="1"/>
      <w:bookmarkEnd w:id="1"/>
      <w:r>
        <w:rPr/>
      </w:r>
      <w:r>
        <w:rPr>
          <w:rFonts w:ascii="Arial" w:hAnsi="Arial"/>
          <w:b/>
          <w:w w:val="85"/>
          <w:sz w:val="22"/>
        </w:rPr>
        <w:t>1.</w:t>
      </w:r>
      <w:r>
        <w:rPr>
          <w:rFonts w:ascii="Arial" w:hAnsi="Arial"/>
          <w:b/>
          <w:spacing w:val="-20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SINIFLAR</w:t>
      </w:r>
      <w:r>
        <w:rPr>
          <w:rFonts w:ascii="Arial" w:hAnsi="Arial"/>
          <w:b/>
          <w:spacing w:val="-20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1.</w:t>
      </w:r>
      <w:r>
        <w:rPr>
          <w:rFonts w:ascii="Arial" w:hAnsi="Arial"/>
          <w:b/>
          <w:spacing w:val="-20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DÖNEM</w:t>
      </w:r>
      <w:r>
        <w:rPr>
          <w:rFonts w:ascii="Arial" w:hAnsi="Arial"/>
          <w:b/>
          <w:spacing w:val="-19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2.</w:t>
      </w:r>
      <w:r>
        <w:rPr>
          <w:rFonts w:ascii="Arial" w:hAnsi="Arial"/>
          <w:b/>
          <w:spacing w:val="-20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KAZANIM</w:t>
      </w:r>
      <w:r>
        <w:rPr>
          <w:rFonts w:ascii="Arial" w:hAnsi="Arial"/>
          <w:b/>
          <w:spacing w:val="-19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PEKİŞTİRME</w:t>
      </w:r>
      <w:r>
        <w:rPr>
          <w:rFonts w:ascii="Arial" w:hAnsi="Arial"/>
          <w:b/>
          <w:spacing w:val="-20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ETKİNLİĞİ</w:t>
        <w:tab/>
        <w:t>TÜRKÇE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/>
        <w:ind w:left="0" w:right="239" w:firstLine="0"/>
        <w:jc w:val="center"/>
        <w:rPr>
          <w:b w:val="0"/>
          <w:bCs w:val="0"/>
        </w:rPr>
      </w:pPr>
      <w:r>
        <w:rPr>
          <w:w w:val="90"/>
        </w:rPr>
        <w:t>TÜRKÇE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1380" w:lineRule="exact"/>
        <w:ind w:left="12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43.4pt;height:69pt;mso-position-horizontal-relative:char;mso-position-vertical-relative:line" coordorigin="0,0" coordsize="8868,1380">
            <v:shape style="position:absolute;left:0;top:0;width:8868;height:1380" type="#_x0000_t75" stroked="false">
              <v:imagedata r:id="rId5" o:title=""/>
            </v:shape>
            <v:shape style="position:absolute;left:76;top:45;width:8715;height:1230" type="#_x0000_t75" stroked="false">
              <v:imagedata r:id="rId6" o:title=""/>
            </v:shape>
            <v:group style="position:absolute;left:76;top:45;width:8715;height:1230" coordorigin="76,45" coordsize="8715,1230">
              <v:shape style="position:absolute;left:76;top:45;width:8715;height:1230" coordorigin="76,45" coordsize="8715,1230" path="m76,250l87,183,118,125,165,81,225,53,8586,45,8609,46,8673,64,8727,101,8767,153,8788,216,8791,1070,8790,1093,8772,1157,8735,1211,8683,1251,8620,1272,281,1275,258,1274,194,1256,140,1219,100,1167,79,1104,76,250xe" filled="false" stroked="true" strokeweight=".75pt" strokecolor="#f6924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8868;height:1380" type="#_x0000_t202" filled="false" stroked="false">
                <v:textbox inset="0,0,0,0">
                  <w:txbxContent>
                    <w:p>
                      <w:pPr>
                        <w:spacing w:line="288" w:lineRule="auto" w:before="167"/>
                        <w:ind w:left="292" w:right="56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6"/>
                          <w:sz w:val="2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Lİ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1"/>
                          <w:sz w:val="2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24"/>
                        </w:rPr>
                        <w:t>KL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2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78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Kİ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81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2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101"/>
                          <w:sz w:val="24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ZE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9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ZL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4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4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IND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Kİ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3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7"/>
                          <w:sz w:val="24"/>
                        </w:rPr>
                        <w:t>NIND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Kİ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9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ĞU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6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6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66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Z.</w:t>
                      </w:r>
                      <w:r>
                        <w:rPr>
                          <w:rFonts w:ascii="Arial" w:hAnsi="Arial"/>
                          <w:b/>
                          <w:spacing w:val="3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32"/>
                          <w:w w:val="70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  <w:u w:val="single" w:color="000000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  <w:u w:val="single" w:color="000000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ILA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-48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48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5148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2"/>
          <w:sz w:val="20"/>
          <w:szCs w:val="20"/>
        </w:rPr>
        <w:pict>
          <v:group style="width:523.6pt;height:257.4pt;mso-position-horizontal-relative:char;mso-position-vertical-relative:line" coordorigin="0,0" coordsize="10472,5148">
            <v:shape style="position:absolute;left:0;top:0;width:10472;height:5148" type="#_x0000_t75" stroked="false">
              <v:imagedata r:id="rId7" o:title=""/>
            </v:shape>
            <v:shape style="position:absolute;left:75;top:45;width:10320;height:4995" type="#_x0000_t75" stroked="false">
              <v:imagedata r:id="rId8" o:title=""/>
            </v:shape>
            <v:group style="position:absolute;left:75;top:45;width:10320;height:4995" coordorigin="75,45" coordsize="10320,4995">
              <v:shape style="position:absolute;left:75;top:45;width:10320;height:4995" coordorigin="75,45" coordsize="10320,4995" path="m75,877l78,809,86,742,99,677,117,614,140,553,168,495,200,439,236,385,275,335,319,288,366,245,416,205,469,169,525,138,583,110,644,87,707,69,772,55,839,47,908,45,9562,45,9631,47,9697,55,9762,69,9826,87,9886,110,9945,138,10001,169,10054,205,10104,245,10151,288,10195,335,10234,385,10270,439,10302,495,10330,553,10353,614,10371,677,10384,742,10392,809,10395,877,10395,4207,10392,4275,10384,4342,10371,4407,10353,4470,10330,4531,10302,4590,10270,4646,10234,4699,10195,4749,10151,4796,10104,4839,10054,4879,10001,4915,9945,4947,9886,4974,9826,4997,9762,5015,9697,5029,9631,5037,9562,5040,908,5040,839,5037,772,5029,707,5015,644,4997,583,4974,525,4947,469,4915,416,4879,366,4839,319,4796,275,4749,236,4699,200,4646,168,4590,140,4531,117,4470,99,4407,86,4342,78,4275,75,4207,75,877xe" filled="false" stroked="true" strokeweight=".75pt" strokecolor="#7c5f9f">
                <v:path arrowok="t"/>
              </v:shape>
              <v:shape style="position:absolute;left:0;top:0;width:10472;height:5148" type="#_x0000_t202" filled="false" stroked="false">
                <v:textbox inset="0,0,0,0">
                  <w:txbxContent>
                    <w:p>
                      <w:pPr>
                        <w:spacing w:before="99"/>
                        <w:ind w:left="257" w:right="0" w:firstLine="0"/>
                        <w:jc w:val="center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3"/>
                          <w:sz w:val="5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7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7"/>
                          <w:sz w:val="5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8"/>
                          <w:sz w:val="56"/>
                        </w:rPr>
                        <w:t>TÜRK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  <w:p>
                      <w:pPr>
                        <w:spacing w:line="249" w:lineRule="auto" w:before="128"/>
                        <w:ind w:left="616" w:right="878" w:firstLine="568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84"/>
                          <w:sz w:val="56"/>
                          <w:szCs w:val="56"/>
                        </w:rPr>
                        <w:t>Mus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84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85"/>
                          <w:sz w:val="56"/>
                          <w:szCs w:val="56"/>
                        </w:rPr>
                        <w:t>afa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2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5"/>
                          <w:sz w:val="56"/>
                          <w:szCs w:val="56"/>
                        </w:rPr>
                        <w:t>Kemal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3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5"/>
                          <w:w w:val="83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87"/>
                          <w:sz w:val="56"/>
                          <w:szCs w:val="5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87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8"/>
                          <w:sz w:val="56"/>
                          <w:szCs w:val="56"/>
                        </w:rPr>
                        <w:t>TÜRK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6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5"/>
                          <w:sz w:val="56"/>
                          <w:szCs w:val="56"/>
                        </w:rPr>
                        <w:t>1881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4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68"/>
                          <w:sz w:val="56"/>
                          <w:szCs w:val="56"/>
                        </w:rPr>
                        <w:t>yıl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68"/>
                          <w:sz w:val="56"/>
                          <w:szCs w:val="56"/>
                        </w:rPr>
                        <w:t>ı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8"/>
                          <w:sz w:val="56"/>
                          <w:szCs w:val="56"/>
                        </w:rPr>
                        <w:t>nda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8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6"/>
                          <w:sz w:val="56"/>
                          <w:szCs w:val="56"/>
                        </w:rPr>
                        <w:t>Sel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w w:val="76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69"/>
                          <w:sz w:val="56"/>
                          <w:szCs w:val="56"/>
                        </w:rPr>
                        <w:t>nik’te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6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3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w w:val="73"/>
                          <w:sz w:val="56"/>
                          <w:szCs w:val="56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3"/>
                          <w:sz w:val="56"/>
                          <w:szCs w:val="56"/>
                        </w:rPr>
                        <w:t>ğ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73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7"/>
                          <w:sz w:val="56"/>
                          <w:szCs w:val="56"/>
                        </w:rPr>
                        <w:t>u.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8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83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3"/>
                          <w:sz w:val="56"/>
                          <w:szCs w:val="56"/>
                        </w:rPr>
                        <w:t>nnesinin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6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82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69"/>
                          <w:sz w:val="56"/>
                          <w:szCs w:val="56"/>
                        </w:rPr>
                        <w:t>dı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3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101"/>
                          <w:sz w:val="56"/>
                          <w:szCs w:val="56"/>
                        </w:rPr>
                        <w:t>Z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5"/>
                          <w:sz w:val="56"/>
                          <w:szCs w:val="56"/>
                        </w:rPr>
                        <w:t>übeyde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5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7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77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6"/>
                          <w:sz w:val="56"/>
                          <w:szCs w:val="56"/>
                        </w:rPr>
                        <w:t>nım,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6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7"/>
                          <w:sz w:val="56"/>
                          <w:szCs w:val="56"/>
                        </w:rPr>
                        <w:t>ba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77"/>
                          <w:sz w:val="56"/>
                          <w:szCs w:val="56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1"/>
                          <w:sz w:val="56"/>
                          <w:szCs w:val="56"/>
                        </w:rPr>
                        <w:t>ası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71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"/>
                          <w:w w:val="56"/>
                          <w:sz w:val="56"/>
                          <w:szCs w:val="56"/>
                        </w:rPr>
                        <w:t>ı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8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3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"/>
                          <w:w w:val="82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69"/>
                          <w:sz w:val="56"/>
                          <w:szCs w:val="56"/>
                        </w:rPr>
                        <w:t>dı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3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83"/>
                          <w:sz w:val="56"/>
                          <w:szCs w:val="5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4"/>
                          <w:sz w:val="56"/>
                          <w:szCs w:val="56"/>
                        </w:rPr>
                        <w:t>li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6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w w:val="65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5"/>
                          <w:sz w:val="56"/>
                          <w:szCs w:val="56"/>
                        </w:rPr>
                        <w:t>ıza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63"/>
                          <w:sz w:val="56"/>
                          <w:szCs w:val="5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8"/>
                          <w:sz w:val="56"/>
                          <w:szCs w:val="56"/>
                        </w:rPr>
                        <w:t>Efe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"/>
                          <w:w w:val="78"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0"/>
                          <w:sz w:val="56"/>
                          <w:szCs w:val="56"/>
                        </w:rPr>
                        <w:t>di’di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w w:val="70"/>
                          <w:sz w:val="56"/>
                          <w:szCs w:val="5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74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r>
                    </w:p>
                    <w:p>
                      <w:pPr>
                        <w:spacing w:line="249" w:lineRule="auto" w:before="3"/>
                        <w:ind w:left="616" w:right="761" w:firstLine="568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pacing w:val="1"/>
                          <w:w w:val="83"/>
                          <w:sz w:val="5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56"/>
                        </w:rPr>
                        <w:t>at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56"/>
                        </w:rPr>
                        <w:t>rk,</w:t>
                      </w:r>
                      <w:r>
                        <w:rPr>
                          <w:rFonts w:ascii="Arial" w:hAnsi="Arial"/>
                          <w:b/>
                          <w:spacing w:val="62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56"/>
                        </w:rPr>
                        <w:t>millet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7"/>
                          <w:sz w:val="56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56"/>
                        </w:rPr>
                        <w:t>mizle</w:t>
                      </w:r>
                      <w:r>
                        <w:rPr>
                          <w:rFonts w:ascii="Arial" w:hAnsi="Arial"/>
                          <w:b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56"/>
                        </w:rPr>
                        <w:t>birlikte</w:t>
                      </w:r>
                      <w:r>
                        <w:rPr>
                          <w:rFonts w:ascii="Arial" w:hAnsi="Arial"/>
                          <w:b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56"/>
                        </w:rPr>
                        <w:t>yu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56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56"/>
                        </w:rPr>
                        <w:t>dum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7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56"/>
                        </w:rPr>
                        <w:t>zu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56"/>
                        </w:rPr>
                        <w:t>dü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56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56"/>
                        </w:rPr>
                        <w:t>manl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0"/>
                          <w:sz w:val="5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56"/>
                        </w:rPr>
                        <w:t>rdan</w:t>
                      </w:r>
                      <w:r>
                        <w:rPr>
                          <w:rFonts w:ascii="Arial" w:hAnsi="Arial"/>
                          <w:b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62"/>
                          <w:sz w:val="56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6"/>
                          <w:sz w:val="56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56"/>
                        </w:rPr>
                        <w:t>armı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56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56"/>
                        </w:rPr>
                        <w:t>ır.</w:t>
                      </w:r>
                      <w:r>
                        <w:rPr>
                          <w:rFonts w:ascii="Arial" w:hAnsi="Arial"/>
                          <w:b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56"/>
                        </w:rPr>
                        <w:t>Cumhu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56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56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69"/>
                          <w:sz w:val="5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56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56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2"/>
                          <w:sz w:val="56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6"/>
                          <w:sz w:val="56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56"/>
                        </w:rPr>
                        <w:t>mu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2"/>
                          <w:sz w:val="56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9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7"/>
                          <w:sz w:val="56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56"/>
                        </w:rPr>
                        <w:t>Birçok</w:t>
                      </w:r>
                      <w:r>
                        <w:rPr>
                          <w:rFonts w:ascii="Arial" w:hAnsi="Arial"/>
                          <w:b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56"/>
                        </w:rPr>
                        <w:t>yenilik</w:t>
                      </w:r>
                      <w:r>
                        <w:rPr>
                          <w:rFonts w:ascii="Arial" w:hAnsi="Arial"/>
                          <w:b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56"/>
                        </w:rPr>
                        <w:t>yapmış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73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56"/>
                        </w:rPr>
                        <w:t>ır.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02"/>
          <w:sz w:val="20"/>
          <w:szCs w:val="20"/>
        </w:rPr>
      </w:r>
    </w:p>
    <w:p>
      <w:pPr>
        <w:spacing w:before="44"/>
        <w:ind w:left="784" w:right="0" w:firstLine="1544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 w:hAnsi="Arial"/>
          <w:b/>
          <w:color w:val="FF0000"/>
          <w:w w:val="88"/>
          <w:sz w:val="36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NOT:</w:t>
      </w:r>
      <w:r>
        <w:rPr>
          <w:rFonts w:ascii="Arial" w:hAnsi="Arial"/>
          <w:b/>
          <w:color w:val="FF0000"/>
          <w:spacing w:val="-9"/>
          <w:w w:val="85"/>
          <w:sz w:val="36"/>
          <w:shd w:fill="00008A" w:color="auto" w:val="clear"/>
        </w:rPr>
        <w:t> </w:t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1.</w:t>
      </w:r>
      <w:r>
        <w:rPr>
          <w:rFonts w:ascii="Arial" w:hAnsi="Arial"/>
          <w:b/>
          <w:color w:val="FF0000"/>
          <w:spacing w:val="-8"/>
          <w:w w:val="85"/>
          <w:sz w:val="36"/>
          <w:shd w:fill="00008A" w:color="auto" w:val="clear"/>
        </w:rPr>
        <w:t> </w:t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2.</w:t>
      </w:r>
      <w:r>
        <w:rPr>
          <w:rFonts w:ascii="Arial" w:hAnsi="Arial"/>
          <w:b/>
          <w:color w:val="FF0000"/>
          <w:spacing w:val="-9"/>
          <w:w w:val="85"/>
          <w:sz w:val="36"/>
          <w:shd w:fill="00008A" w:color="auto" w:val="clear"/>
        </w:rPr>
        <w:t> </w:t>
      </w:r>
      <w:r>
        <w:rPr>
          <w:rFonts w:ascii="Arial" w:hAnsi="Arial"/>
          <w:b/>
          <w:color w:val="FF0000"/>
          <w:spacing w:val="-4"/>
          <w:w w:val="85"/>
          <w:sz w:val="36"/>
          <w:shd w:fill="00008A" w:color="auto" w:val="clear"/>
        </w:rPr>
        <w:t>ve</w:t>
      </w:r>
      <w:r>
        <w:rPr>
          <w:rFonts w:ascii="Arial" w:hAnsi="Arial"/>
          <w:b/>
          <w:color w:val="FF0000"/>
          <w:spacing w:val="-9"/>
          <w:w w:val="85"/>
          <w:sz w:val="36"/>
          <w:shd w:fill="00008A" w:color="auto" w:val="clear"/>
        </w:rPr>
        <w:t> </w:t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3</w:t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.</w:t>
      </w:r>
      <w:r>
        <w:rPr>
          <w:rFonts w:ascii="Arial" w:hAnsi="Arial"/>
          <w:b/>
          <w:color w:val="FF0000"/>
          <w:spacing w:val="-11"/>
          <w:w w:val="85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11"/>
          <w:w w:val="85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Soru</w:t>
      </w:r>
      <w:r>
        <w:rPr>
          <w:rFonts w:ascii="Arial" w:hAnsi="Arial"/>
          <w:b/>
          <w:color w:val="FF0000"/>
          <w:spacing w:val="-84"/>
          <w:w w:val="85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84"/>
          <w:w w:val="85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yu</w:t>
      </w:r>
      <w:r>
        <w:rPr>
          <w:rFonts w:ascii="Arial" w:hAnsi="Arial"/>
          <w:b/>
          <w:color w:val="FF0000"/>
          <w:spacing w:val="-11"/>
          <w:w w:val="85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11"/>
          <w:w w:val="85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metne</w:t>
      </w:r>
      <w:r>
        <w:rPr>
          <w:rFonts w:ascii="Arial" w:hAnsi="Arial"/>
          <w:b/>
          <w:color w:val="FF0000"/>
          <w:spacing w:val="-9"/>
          <w:w w:val="85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9"/>
          <w:w w:val="85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göre</w:t>
      </w:r>
      <w:r>
        <w:rPr>
          <w:rFonts w:ascii="Arial" w:hAnsi="Arial"/>
          <w:b/>
          <w:color w:val="FF0000"/>
          <w:spacing w:val="-9"/>
          <w:w w:val="85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9"/>
          <w:w w:val="85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85"/>
          <w:sz w:val="36"/>
          <w:shd w:fill="00008A" w:color="auto" w:val="clear"/>
        </w:rPr>
        <w:t>cevaplayınız.</w:t>
      </w:r>
      <w:r>
        <w:rPr>
          <w:rFonts w:ascii="Times New Roman" w:hAnsi="Times New Roman"/>
          <w:color w:val="FF0000"/>
          <w:spacing w:val="3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3"/>
          <w:sz w:val="36"/>
        </w:rPr>
      </w:r>
      <w:r>
        <w:rPr>
          <w:rFonts w:ascii="Times New Roman" w:hAns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290" w:lineRule="auto" w:before="231" w:after="0"/>
        <w:ind w:left="1144" w:right="867" w:hanging="36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00FF"/>
          <w:w w:val="80"/>
          <w:sz w:val="56"/>
        </w:rPr>
        <w:t>Görsellerden hangisi dinlediğiniz </w:t>
      </w:r>
      <w:r>
        <w:rPr>
          <w:rFonts w:ascii="Arial" w:hAnsi="Arial"/>
          <w:b/>
          <w:color w:val="0000FF"/>
          <w:w w:val="80"/>
          <w:sz w:val="56"/>
        </w:rPr>
        <w:t>metin</w:t>
      </w:r>
      <w:r>
        <w:rPr>
          <w:rFonts w:ascii="Arial" w:hAnsi="Arial"/>
          <w:b/>
          <w:color w:val="0000FF"/>
          <w:spacing w:val="26"/>
          <w:w w:val="80"/>
          <w:sz w:val="56"/>
        </w:rPr>
        <w:t> </w:t>
      </w:r>
      <w:r>
        <w:rPr>
          <w:rFonts w:ascii="Arial" w:hAnsi="Arial"/>
          <w:b/>
          <w:color w:val="0000FF"/>
          <w:w w:val="80"/>
          <w:sz w:val="56"/>
        </w:rPr>
        <w:t>ile</w:t>
      </w:r>
      <w:r>
        <w:rPr>
          <w:rFonts w:ascii="Arial" w:hAnsi="Arial"/>
          <w:b/>
          <w:color w:val="0000FF"/>
          <w:w w:val="7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ilgilidir?</w:t>
      </w:r>
      <w:r>
        <w:rPr>
          <w:rFonts w:ascii="Arial" w:hAnsi="Arial"/>
          <w:sz w:val="56"/>
        </w:rPr>
      </w:r>
    </w:p>
    <w:p>
      <w:pPr>
        <w:tabs>
          <w:tab w:pos="4632" w:val="left" w:leader="none"/>
          <w:tab w:pos="7516" w:val="left" w:leader="none"/>
        </w:tabs>
        <w:spacing w:line="3361" w:lineRule="exact"/>
        <w:ind w:left="15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9"/>
          <w:sz w:val="20"/>
        </w:rPr>
        <w:drawing>
          <wp:inline distT="0" distB="0" distL="0" distR="0">
            <wp:extent cx="1248744" cy="2088832"/>
            <wp:effectExtent l="0" t="0" r="0" b="0"/>
            <wp:docPr id="1" name="image5.jpeg" descr="atatürk ile ilgili görsel sonucu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744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9"/>
          <w:sz w:val="20"/>
        </w:rPr>
      </w:r>
      <w:r>
        <w:rPr>
          <w:rFonts w:ascii="Arial"/>
          <w:position w:val="-59"/>
          <w:sz w:val="20"/>
        </w:rPr>
        <w:tab/>
      </w:r>
      <w:r>
        <w:rPr>
          <w:rFonts w:ascii="Arial"/>
          <w:position w:val="-66"/>
          <w:sz w:val="20"/>
        </w:rPr>
        <w:drawing>
          <wp:inline distT="0" distB="0" distL="0" distR="0">
            <wp:extent cx="1322605" cy="2134552"/>
            <wp:effectExtent l="0" t="0" r="0" b="0"/>
            <wp:docPr id="3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605" cy="213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6"/>
          <w:sz w:val="20"/>
        </w:rPr>
      </w:r>
      <w:r>
        <w:rPr>
          <w:rFonts w:ascii="Arial"/>
          <w:position w:val="-66"/>
          <w:sz w:val="20"/>
        </w:rPr>
        <w:tab/>
      </w:r>
      <w:r>
        <w:rPr>
          <w:rFonts w:ascii="Arial"/>
          <w:position w:val="-61"/>
          <w:sz w:val="20"/>
        </w:rPr>
        <w:drawing>
          <wp:inline distT="0" distB="0" distL="0" distR="0">
            <wp:extent cx="1588445" cy="2103119"/>
            <wp:effectExtent l="0" t="0" r="0" b="0"/>
            <wp:docPr id="5" name="image7.jpeg" descr="mehmet akif ersoy ile ilgili görsel sonucu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445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1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tabs>
          <w:tab w:pos="5420" w:val="left" w:leader="none"/>
          <w:tab w:pos="8506" w:val="left" w:leader="none"/>
        </w:tabs>
        <w:spacing w:line="505" w:lineRule="exact"/>
        <w:ind w:left="20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8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</w:p>
    <w:p>
      <w:pPr>
        <w:tabs>
          <w:tab w:pos="7754" w:val="left" w:leader="none"/>
        </w:tabs>
        <w:spacing w:before="267"/>
        <w:ind w:left="541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532.450012pt;margin-top:14.843633pt;width:40.2pt;height:13.4pt;mso-position-horizontal-relative:page;mso-position-vertical-relative:paragraph;z-index:1192" coordorigin="10649,297" coordsize="804,268">
            <v:shape style="position:absolute;left:10649;top:297;width:804;height:268" coordorigin="10649,297" coordsize="804,268" path="m10649,364l11319,364,11319,297,11453,431,11319,565,11319,498,10649,498,10649,364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Calibri" w:hAnsi="Calibri"/>
          <w:w w:val="95"/>
          <w:sz w:val="22"/>
        </w:rPr>
        <w:t>1</w:t>
        <w:tab/>
      </w:r>
      <w:r>
        <w:rPr>
          <w:rFonts w:ascii="Calibri" w:hAnsi="Calibri"/>
          <w:sz w:val="22"/>
        </w:rPr>
        <w:t>DİĞER SAYFAYA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GEÇİNİZ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660" w:bottom="280" w:left="560" w:right="3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93.349998pt;margin-top:719.289978pt;width:27.5pt;height:24.5pt;mso-position-horizontal-relative:page;mso-position-vertical-relative:page;z-index:1408" coordorigin="1867,14386" coordsize="550,490">
            <v:group style="position:absolute;left:1887;top:14406;width:510;height:450" coordorigin="1887,14406" coordsize="510,450">
              <v:shape style="position:absolute;left:1887;top:14406;width:510;height:450" coordorigin="1887,14406" coordsize="510,450" path="m2142,14406l2070,14415,2007,14440,1954,14479,1914,14529,1892,14588,1887,14631,1888,14653,1905,14714,1939,14767,1988,14810,2048,14840,2118,14855,2142,14856,2167,14855,2236,14840,2296,14810,2345,14767,2379,14713,2396,14652,2397,14631,2396,14609,2379,14548,2345,14495,2296,14452,2236,14422,2166,14407,2142,14406xe" filled="true" fillcolor="#00af50" stroked="false">
                <v:path arrowok="t"/>
                <v:fill type="solid"/>
              </v:shape>
            </v:group>
            <v:group style="position:absolute;left:1887;top:14406;width:510;height:450" coordorigin="1887,14406" coordsize="510,450">
              <v:shape style="position:absolute;left:1887;top:14406;width:510;height:450" coordorigin="1887,14406" coordsize="510,450" path="m1887,14631l1897,14568,1926,14511,1970,14465,2027,14430,2093,14410,2142,14406,2166,14407,2236,14422,2296,14452,2345,14495,2379,14548,2396,14609,2397,14631,2396,14652,2379,14713,2345,14767,2296,14810,2236,14840,2167,14855,2142,14856,2118,14855,2048,14840,1988,14810,1939,14767,1905,14714,1888,14653,1887,14631xe" filled="false" stroked="true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2.350006pt;margin-top:722.289978pt;width:27.5pt;height:24.5pt;mso-position-horizontal-relative:page;mso-position-vertical-relative:page;z-index:1432" coordorigin="5047,14446" coordsize="550,490">
            <v:group style="position:absolute;left:5067;top:14466;width:510;height:450" coordorigin="5067,14466" coordsize="510,450">
              <v:shape style="position:absolute;left:5067;top:14466;width:510;height:450" coordorigin="5067,14466" coordsize="510,450" path="m5322,14466l5250,14475,5187,14500,5134,14539,5094,14589,5072,14648,5067,14691,5068,14713,5085,14774,5119,14827,5168,14870,5228,14900,5298,14915,5322,14916,5347,14915,5416,14900,5476,14870,5525,14827,5559,14773,5576,14712,5577,14691,5576,14669,5559,14608,5525,14555,5476,14512,5416,14482,5346,14467,5322,14466xe" filled="true" fillcolor="#ff00ff" stroked="false">
                <v:path arrowok="t"/>
                <v:fill type="solid"/>
              </v:shape>
            </v:group>
            <v:group style="position:absolute;left:5067;top:14466;width:510;height:450" coordorigin="5067,14466" coordsize="510,450">
              <v:shape style="position:absolute;left:5067;top:14466;width:510;height:450" coordorigin="5067,14466" coordsize="510,450" path="m5067,14691l5077,14628,5106,14571,5150,14525,5207,14490,5273,14470,5322,14466,5346,14467,5416,14482,5476,14512,5525,14555,5559,14608,5576,14669,5577,14691,5576,14712,5559,14773,5525,14827,5476,14870,5416,14900,5347,14915,5322,14916,5298,14915,5228,14900,5168,14870,5119,14827,5085,14774,5068,14713,5067,14691xe" filled="false" stroked="true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5.350006pt;margin-top:719.289978pt;width:27.5pt;height:24.5pt;mso-position-horizontal-relative:page;mso-position-vertical-relative:page;z-index:1456" coordorigin="8107,14386" coordsize="550,490">
            <v:group style="position:absolute;left:8127;top:14406;width:510;height:450" coordorigin="8127,14406" coordsize="510,450">
              <v:shape style="position:absolute;left:8127;top:14406;width:510;height:450" coordorigin="8127,14406" coordsize="510,450" path="m8382,14406l8310,14415,8247,14440,8194,14479,8154,14529,8132,14588,8127,14631,8128,14653,8145,14714,8179,14767,8228,14810,8288,14840,8358,14855,8382,14856,8407,14855,8476,14840,8536,14810,8585,14767,8619,14713,8636,14652,8637,14631,8636,14609,8619,14548,8585,14495,8536,14452,8476,14422,8406,14407,8382,14406xe" filled="true" fillcolor="#ff6600" stroked="false">
                <v:path arrowok="t"/>
                <v:fill type="solid"/>
              </v:shape>
            </v:group>
            <v:group style="position:absolute;left:8127;top:14406;width:510;height:450" coordorigin="8127,14406" coordsize="510,450">
              <v:shape style="position:absolute;left:8127;top:14406;width:510;height:450" coordorigin="8127,14406" coordsize="510,450" path="m8127,14631l8137,14568,8166,14511,8210,14465,8267,14430,8333,14410,8382,14406,8406,14407,8476,14422,8536,14452,8585,14495,8619,14548,8636,14609,8637,14631,8636,14652,8619,14713,8585,14767,8536,14810,8476,14840,8407,14855,8382,14856,8358,14855,8288,14840,8228,14810,8179,14767,8145,14714,8128,14653,8127,14631xe" filled="false" stroked="true" strokeweight="2pt" strokecolor="#385d89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ListParagraph"/>
        <w:numPr>
          <w:ilvl w:val="0"/>
          <w:numId w:val="1"/>
        </w:numPr>
        <w:tabs>
          <w:tab w:pos="665" w:val="left" w:leader="none"/>
        </w:tabs>
        <w:spacing w:line="604" w:lineRule="exact" w:before="0" w:after="0"/>
        <w:ind w:left="664" w:right="0" w:hanging="36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00FF"/>
          <w:w w:val="90"/>
          <w:sz w:val="56"/>
        </w:rPr>
        <w:t>Atatürk nerede</w:t>
      </w:r>
      <w:r>
        <w:rPr>
          <w:rFonts w:ascii="Arial" w:hAnsi="Arial"/>
          <w:b/>
          <w:color w:val="0000FF"/>
          <w:spacing w:val="75"/>
          <w:w w:val="90"/>
          <w:sz w:val="56"/>
        </w:rPr>
        <w:t> </w:t>
      </w:r>
      <w:r>
        <w:rPr>
          <w:rFonts w:ascii="Arial" w:hAnsi="Arial"/>
          <w:b/>
          <w:color w:val="0000FF"/>
          <w:w w:val="90"/>
          <w:sz w:val="56"/>
        </w:rPr>
        <w:t>doğmuştur</w:t>
      </w:r>
      <w:r>
        <w:rPr>
          <w:rFonts w:ascii="Arial" w:hAnsi="Arial"/>
          <w:b/>
          <w:color w:val="0000FF"/>
          <w:w w:val="90"/>
          <w:sz w:val="56"/>
        </w:rPr>
        <w:t>?</w:t>
      </w:r>
      <w:r>
        <w:rPr>
          <w:rFonts w:ascii="Arial" w:hAnsi="Arial"/>
          <w:sz w:val="56"/>
        </w:rPr>
      </w:r>
    </w:p>
    <w:p>
      <w:pPr>
        <w:pStyle w:val="BodyText"/>
        <w:tabs>
          <w:tab w:pos="4181" w:val="left" w:leader="none"/>
          <w:tab w:pos="7318" w:val="left" w:leader="none"/>
        </w:tabs>
        <w:spacing w:line="240" w:lineRule="auto" w:before="128"/>
        <w:ind w:left="884" w:right="0" w:firstLine="0"/>
        <w:jc w:val="left"/>
        <w:rPr>
          <w:b w:val="0"/>
          <w:bCs w:val="0"/>
        </w:rPr>
      </w:pPr>
      <w:r>
        <w:rPr/>
        <w:pict>
          <v:group style="position:absolute;margin-left:57.349998pt;margin-top:10.07368pt;width:27.5pt;height:24.5pt;mso-position-horizontal-relative:page;mso-position-vertical-relative:paragraph;z-index:1480" coordorigin="1147,201" coordsize="550,490">
            <v:group style="position:absolute;left:1167;top:221;width:510;height:450" coordorigin="1167,221" coordsize="510,450">
              <v:shape style="position:absolute;left:1167;top:221;width:510;height:450" coordorigin="1167,221" coordsize="510,450" path="m1422,221l1350,230,1287,256,1234,295,1194,345,1172,404,1167,446,1168,468,1185,529,1219,583,1268,626,1328,656,1398,670,1422,671,1447,670,1516,656,1576,626,1625,583,1659,529,1676,468,1677,446,1676,425,1659,364,1625,310,1576,267,1516,237,1446,223,1422,221xe" filled="true" fillcolor="#ffff00" stroked="false">
                <v:path arrowok="t"/>
                <v:fill type="solid"/>
              </v:shape>
            </v:group>
            <v:group style="position:absolute;left:1167;top:221;width:510;height:450" coordorigin="1167,221" coordsize="510,450">
              <v:shape style="position:absolute;left:1167;top:221;width:510;height:450" coordorigin="1167,221" coordsize="510,450" path="m1167,446l1177,383,1206,327,1250,280,1307,246,1373,226,1422,221,1446,223,1516,237,1576,267,1625,310,1659,364,1676,425,1677,446,1676,468,1659,529,1625,583,1576,626,1516,656,1447,670,1422,671,1398,670,1328,656,1268,626,1219,583,1185,529,1168,468,1167,446xe" filled="false" stroked="true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6.850006pt;margin-top:10.07368pt;width:27.5pt;height:24.5pt;mso-position-horizontal-relative:page;mso-position-vertical-relative:paragraph;z-index:-21184" coordorigin="4537,201" coordsize="550,490">
            <v:group style="position:absolute;left:4557;top:221;width:510;height:450" coordorigin="4557,221" coordsize="510,450">
              <v:shape style="position:absolute;left:4557;top:221;width:510;height:450" coordorigin="4557,221" coordsize="510,450" path="m4812,221l4740,230,4677,256,4624,295,4584,345,4562,404,4557,446,4558,468,4575,529,4609,583,4658,626,4718,656,4788,670,4812,671,4837,670,4906,656,4966,626,5015,583,5049,529,5066,468,5067,446,5066,425,5049,364,5015,310,4966,267,4906,237,4836,223,4812,221xe" filled="true" fillcolor="#00afef" stroked="false">
                <v:path arrowok="t"/>
                <v:fill type="solid"/>
              </v:shape>
            </v:group>
            <v:group style="position:absolute;left:4557;top:221;width:510;height:450" coordorigin="4557,221" coordsize="510,450">
              <v:shape style="position:absolute;left:4557;top:221;width:510;height:450" coordorigin="4557,221" coordsize="510,450" path="m4557,446l4567,383,4596,327,4640,280,4697,246,4763,226,4812,221,4836,223,4906,237,4966,267,5015,310,5049,364,5066,425,5067,446,5066,468,5049,529,5015,583,4966,626,4906,656,4837,670,4812,671,4788,670,4718,656,4658,626,4609,583,4575,529,4558,468,4557,446xe" filled="false" stroked="true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8.100006pt;margin-top:10.82368pt;width:27.5pt;height:24.5pt;mso-position-horizontal-relative:page;mso-position-vertical-relative:paragraph;z-index:-21160" coordorigin="7762,216" coordsize="550,490">
            <v:group style="position:absolute;left:7782;top:236;width:510;height:450" coordorigin="7782,236" coordsize="510,450">
              <v:shape style="position:absolute;left:7782;top:236;width:510;height:450" coordorigin="7782,236" coordsize="510,450" path="m8037,236l7965,245,7902,271,7849,310,7809,360,7787,419,7782,461,7783,483,7800,544,7834,598,7883,641,7943,671,8013,685,8037,686,8062,685,8131,671,8191,641,8240,598,8274,544,8291,483,8292,461,8291,440,8274,379,8240,325,8191,282,8131,252,8061,238,8037,236xe" filled="true" fillcolor="#ff00ff" stroked="false">
                <v:path arrowok="t"/>
                <v:fill type="solid"/>
              </v:shape>
            </v:group>
            <v:group style="position:absolute;left:7782;top:236;width:510;height:450" coordorigin="7782,236" coordsize="510,450">
              <v:shape style="position:absolute;left:7782;top:236;width:510;height:450" coordorigin="7782,236" coordsize="510,450" path="m7782,461l7792,398,7821,342,7865,295,7922,261,7988,241,8037,236,8061,238,8131,252,8191,282,8240,325,8274,379,8291,440,8292,461,8291,483,8274,544,8240,598,8191,641,8131,671,8062,685,8037,686,8013,685,7943,671,7883,641,7834,598,7800,544,7783,483,7782,461xe" filled="false" stroked="true" strokeweight="2pt" strokecolor="#385d89">
                <v:path arrowok="t"/>
              </v:shape>
            </v:group>
            <w10:wrap type="none"/>
          </v:group>
        </w:pict>
      </w:r>
      <w:r>
        <w:rPr>
          <w:w w:val="70"/>
        </w:rPr>
        <w:t>İstanbul’da</w:t>
        <w:tab/>
      </w:r>
      <w:r>
        <w:rPr>
          <w:w w:val="75"/>
        </w:rPr>
        <w:t>Ankara’da</w:t>
        <w:tab/>
      </w:r>
      <w:r>
        <w:rPr>
          <w:w w:val="85"/>
        </w:rPr>
        <w:t>Selanik’te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9"/>
          <w:szCs w:val="49"/>
        </w:rPr>
      </w:pPr>
    </w:p>
    <w:p>
      <w:pPr>
        <w:pStyle w:val="ListParagraph"/>
        <w:numPr>
          <w:ilvl w:val="0"/>
          <w:numId w:val="1"/>
        </w:numPr>
        <w:tabs>
          <w:tab w:pos="665" w:val="left" w:leader="none"/>
        </w:tabs>
        <w:spacing w:line="240" w:lineRule="auto" w:before="0" w:after="0"/>
        <w:ind w:left="664" w:right="0" w:hanging="36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color w:val="0000FF"/>
          <w:w w:val="85"/>
          <w:sz w:val="56"/>
          <w:szCs w:val="56"/>
        </w:rPr>
        <w:t>Atatürk’ün annesinin adı</w:t>
      </w:r>
      <w:r>
        <w:rPr>
          <w:rFonts w:ascii="Arial" w:hAnsi="Arial" w:cs="Arial" w:eastAsia="Arial"/>
          <w:b/>
          <w:bCs/>
          <w:color w:val="0000FF"/>
          <w:spacing w:val="11"/>
          <w:w w:val="85"/>
          <w:sz w:val="56"/>
          <w:szCs w:val="56"/>
        </w:rPr>
        <w:t> </w:t>
      </w:r>
      <w:r>
        <w:rPr>
          <w:rFonts w:ascii="Arial" w:hAnsi="Arial" w:cs="Arial" w:eastAsia="Arial"/>
          <w:b/>
          <w:bCs/>
          <w:color w:val="0000FF"/>
          <w:w w:val="85"/>
          <w:sz w:val="56"/>
          <w:szCs w:val="56"/>
        </w:rPr>
        <w:t>nedir?</w:t>
      </w:r>
      <w:r>
        <w:rPr>
          <w:rFonts w:ascii="Arial" w:hAnsi="Arial" w:cs="Arial" w:eastAsia="Arial"/>
          <w:sz w:val="56"/>
          <w:szCs w:val="56"/>
        </w:rPr>
      </w:r>
    </w:p>
    <w:p>
      <w:pPr>
        <w:pStyle w:val="BodyText"/>
        <w:tabs>
          <w:tab w:pos="3997" w:val="left" w:leader="none"/>
          <w:tab w:pos="7318" w:val="left" w:leader="none"/>
        </w:tabs>
        <w:spacing w:line="240" w:lineRule="auto" w:before="328"/>
        <w:ind w:left="944" w:right="0" w:firstLine="0"/>
        <w:jc w:val="left"/>
        <w:rPr>
          <w:b w:val="0"/>
          <w:bCs w:val="0"/>
        </w:rPr>
      </w:pPr>
      <w:r>
        <w:rPr/>
        <w:pict>
          <v:group style="position:absolute;margin-left:57.349998pt;margin-top:20.013697pt;width:27.5pt;height:24.5pt;mso-position-horizontal-relative:page;mso-position-vertical-relative:paragraph;z-index:1552" coordorigin="1147,400" coordsize="550,490">
            <v:group style="position:absolute;left:1167;top:420;width:510;height:450" coordorigin="1167,420" coordsize="510,450">
              <v:shape style="position:absolute;left:1167;top:420;width:510;height:450" coordorigin="1167,420" coordsize="510,450" path="m1422,420l1350,429,1287,455,1234,494,1194,544,1172,603,1167,645,1168,667,1185,728,1219,782,1268,824,1328,855,1398,869,1422,870,1447,869,1516,854,1576,824,1625,781,1659,728,1676,667,1677,645,1676,623,1659,562,1625,509,1576,466,1516,436,1446,421,1422,420xe" filled="true" fillcolor="#00af50" stroked="false">
                <v:path arrowok="t"/>
                <v:fill type="solid"/>
              </v:shape>
            </v:group>
            <v:group style="position:absolute;left:1167;top:420;width:510;height:450" coordorigin="1167,420" coordsize="510,450">
              <v:shape style="position:absolute;left:1167;top:420;width:510;height:450" coordorigin="1167,420" coordsize="510,450" path="m1167,645l1177,582,1206,526,1250,479,1307,444,1373,424,1422,420,1446,421,1516,436,1576,466,1625,509,1659,562,1676,623,1677,645,1676,667,1659,728,1625,781,1576,824,1516,854,1447,869,1422,870,1398,869,1328,855,1268,824,1219,782,1185,728,1168,667,1167,645xe" filled="false" stroked="true" strokeweight="2pt" strokecolor="#385d8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4.350006pt;margin-top:21.013697pt;width:25.5pt;height:22.5pt;mso-position-horizontal-relative:page;mso-position-vertical-relative:paragraph;z-index:-21112" coordorigin="4287,420" coordsize="510,450">
            <v:shape style="position:absolute;left:4287;top:420;width:510;height:450" coordorigin="4287,420" coordsize="510,450" path="m4287,645l4297,582,4326,526,4370,479,4427,444,4493,424,4542,420,4566,421,4636,436,4696,466,4745,509,4779,562,4796,623,4797,645,4796,667,4779,728,4745,781,4696,824,4636,854,4567,869,4542,870,4518,869,4448,855,4388,824,4339,782,4305,728,4288,667,4287,645xe" filled="false" stroked="true" strokeweight="2pt" strokecolor="#385d89">
              <v:path arrowok="t"/>
            </v:shape>
            <w10:wrap type="none"/>
          </v:group>
        </w:pict>
      </w:r>
      <w:r>
        <w:rPr/>
        <w:pict>
          <v:group style="position:absolute;margin-left:388.100006pt;margin-top:20.763697pt;width:27.5pt;height:24.5pt;mso-position-horizontal-relative:page;mso-position-vertical-relative:paragraph;z-index:-21088" coordorigin="7762,415" coordsize="550,490">
            <v:group style="position:absolute;left:7782;top:435;width:510;height:450" coordorigin="7782,435" coordsize="510,450">
              <v:shape style="position:absolute;left:7782;top:435;width:510;height:450" coordorigin="7782,435" coordsize="510,450" path="m8037,435l7965,444,7902,470,7849,509,7809,559,7787,618,7782,660,7783,682,7800,743,7834,797,7883,839,7943,870,8013,884,8037,885,8062,884,8131,869,8191,839,8240,796,8274,743,8291,682,8292,660,8291,638,8274,577,8240,524,8191,481,8131,451,8061,436,8037,435xe" filled="true" fillcolor="#ff6600" stroked="false">
                <v:path arrowok="t"/>
                <v:fill type="solid"/>
              </v:shape>
            </v:group>
            <v:group style="position:absolute;left:7782;top:435;width:510;height:450" coordorigin="7782,435" coordsize="510,450">
              <v:shape style="position:absolute;left:7782;top:435;width:510;height:450" coordorigin="7782,435" coordsize="510,450" path="m7782,660l7792,597,7821,541,7865,494,7922,459,7988,439,8037,435,8061,436,8131,451,8191,481,8240,524,8274,577,8291,638,8292,660,8291,682,8274,743,8240,796,8191,839,8131,869,8062,884,8037,885,8013,884,7943,870,7883,839,7834,797,7800,743,7783,682,7782,660xe" filled="false" stroked="true" strokeweight="2pt" strokecolor="#385d89">
                <v:path arrowok="t"/>
              </v:shape>
            </v:group>
            <w10:wrap type="none"/>
          </v:group>
        </w:pict>
      </w:r>
      <w:r>
        <w:rPr>
          <w:rFonts w:ascii="Arial" w:hAnsi="Arial"/>
          <w:spacing w:val="-1"/>
          <w:w w:val="80"/>
        </w:rPr>
        <w:t>Makbule</w:t>
        <w:tab/>
        <w:t>Latife</w:t>
        <w:tab/>
      </w:r>
      <w:r>
        <w:rPr>
          <w:w w:val="90"/>
        </w:rPr>
        <w:t>Zübeyde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665" w:val="left" w:leader="none"/>
        </w:tabs>
        <w:spacing w:line="240" w:lineRule="auto" w:before="412" w:after="0"/>
        <w:ind w:left="664" w:right="0" w:hanging="36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00FF"/>
          <w:w w:val="85"/>
          <w:sz w:val="56"/>
        </w:rPr>
        <w:t>Hangisi</w:t>
      </w:r>
      <w:r>
        <w:rPr>
          <w:rFonts w:ascii="Arial" w:hAnsi="Arial"/>
          <w:b/>
          <w:color w:val="0000FF"/>
          <w:spacing w:val="-28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yandaki</w:t>
      </w:r>
      <w:r>
        <w:rPr>
          <w:rFonts w:ascii="Arial" w:hAnsi="Arial"/>
          <w:b/>
          <w:color w:val="0000FF"/>
          <w:spacing w:val="-28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görseli</w:t>
      </w:r>
      <w:r>
        <w:rPr>
          <w:rFonts w:ascii="Arial" w:hAnsi="Arial"/>
          <w:b/>
          <w:color w:val="0000FF"/>
          <w:spacing w:val="-28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ifade</w:t>
      </w:r>
      <w:r>
        <w:rPr>
          <w:rFonts w:ascii="Arial" w:hAnsi="Arial"/>
          <w:b/>
          <w:color w:val="0000FF"/>
          <w:spacing w:val="-29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etmektedir?</w:t>
      </w:r>
      <w:r>
        <w:rPr>
          <w:rFonts w:ascii="Arial" w:hAnsi="Arial"/>
          <w:sz w:val="5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2496" w:lineRule="exact"/>
        <w:ind w:left="2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9"/>
          <w:sz w:val="20"/>
        </w:rPr>
        <w:pict>
          <v:group style="width:267.8pt;height:115.6pt;mso-position-horizontal-relative:char;mso-position-vertical-relative:line" coordorigin="0,0" coordsize="5356,2312">
            <v:shape style="position:absolute;left:32;top:0;width:5324;height:872" type="#_x0000_t75" stroked="false">
              <v:imagedata r:id="rId14" o:title=""/>
            </v:shape>
            <v:group style="position:absolute;left:107;top:46;width:5175;height:720" coordorigin="107,46" coordsize="5175,720">
              <v:shape style="position:absolute;left:107;top:46;width:5175;height:720" coordorigin="107,46" coordsize="5175,720" path="m5162,46l216,46,155,70,115,121,107,166,108,657,131,718,183,757,227,766,5173,765,5234,741,5274,690,5282,646,5281,154,5258,93,5206,54,5162,46xe" filled="true" fillcolor="#fbd4b5" stroked="false">
                <v:path arrowok="t"/>
                <v:fill type="solid"/>
              </v:shape>
            </v:group>
            <v:group style="position:absolute;left:107;top:46;width:5175;height:720" coordorigin="107,46" coordsize="5175,720">
              <v:shape style="position:absolute;left:107;top:46;width:5175;height:720" coordorigin="107,46" coordsize="5175,720" path="m107,166l125,102,173,58,5162,46,5185,48,5243,77,5277,132,5282,646,5280,668,5250,727,5195,761,227,766,204,763,146,734,112,679,107,166xe" filled="false" stroked="true" strokeweight=".75pt" strokecolor="#497dba">
                <v:path arrowok="t"/>
              </v:shape>
              <v:shape style="position:absolute;left:0;top:720;width:5328;height:872" type="#_x0000_t75" stroked="false">
                <v:imagedata r:id="rId15" o:title=""/>
              </v:shape>
            </v:group>
            <v:group style="position:absolute;left:77;top:765;width:5175;height:720" coordorigin="77,765" coordsize="5175,720">
              <v:shape style="position:absolute;left:77;top:765;width:5175;height:720" coordorigin="77,765" coordsize="5175,720" path="m5132,765l186,766,125,789,85,841,77,885,78,1376,101,1437,153,1477,197,1485,5143,1484,5204,1461,5244,1409,5252,1365,5251,874,5228,813,5176,773,5132,765xe" filled="true" fillcolor="#d6e3bc" stroked="false">
                <v:path arrowok="t"/>
                <v:fill type="solid"/>
              </v:shape>
            </v:group>
            <v:group style="position:absolute;left:77;top:765;width:5175;height:720" coordorigin="77,765" coordsize="5175,720">
              <v:shape style="position:absolute;left:77;top:765;width:5175;height:720" coordorigin="77,765" coordsize="5175,720" path="m77,885l95,821,143,778,5132,765,5155,767,5213,797,5247,852,5252,1365,5250,1388,5220,1446,5165,1480,197,1485,174,1483,116,1453,82,1398,77,885xe" filled="false" stroked="true" strokeweight=".75pt" strokecolor="#497dba">
                <v:path arrowok="t"/>
              </v:shape>
              <v:shape style="position:absolute;left:0;top:1440;width:5328;height:872" type="#_x0000_t75" stroked="false">
                <v:imagedata r:id="rId15" o:title=""/>
              </v:shape>
            </v:group>
            <v:group style="position:absolute;left:77;top:1485;width:5175;height:720" coordorigin="77,1485" coordsize="5175,720">
              <v:shape style="position:absolute;left:77;top:1485;width:5175;height:720" coordorigin="77,1485" coordsize="5175,720" path="m5132,1485l186,1486,125,1509,85,1561,77,1605,78,2096,101,2157,153,2197,197,2205,5143,2204,5204,2181,5244,2129,5252,2085,5251,1594,5228,1533,5176,1493,5132,1485xe" filled="true" fillcolor="#b8cde4" stroked="false">
                <v:path arrowok="t"/>
                <v:fill type="solid"/>
              </v:shape>
            </v:group>
            <v:group style="position:absolute;left:77;top:1485;width:5175;height:720" coordorigin="77,1485" coordsize="5175,720">
              <v:shape style="position:absolute;left:77;top:1485;width:5175;height:720" coordorigin="77,1485" coordsize="5175,720" path="m77,1605l95,1541,143,1498,5132,1485,5155,1487,5213,1517,5247,1572,5252,2085,5250,2108,5220,2166,5165,2200,197,2205,174,2203,116,2173,82,2118,77,1605xe" filled="false" stroked="true" strokeweight=".75pt" strokecolor="#497dba">
                <v:path arrowok="t"/>
              </v:shape>
            </v:group>
            <v:group style="position:absolute;left:239;top:140;width:510;height:450" coordorigin="239,140" coordsize="510,450">
              <v:shape style="position:absolute;left:239;top:140;width:510;height:450" coordorigin="239,140" coordsize="510,450" path="m494,140l422,149,359,174,306,213,266,263,244,322,239,365,240,387,257,448,291,501,340,544,400,574,470,589,494,590,519,589,588,574,648,544,697,501,731,448,748,387,749,365,748,343,731,282,697,229,648,186,588,156,518,141,494,140xe" filled="true" fillcolor="#ffffff" stroked="false">
                <v:path arrowok="t"/>
                <v:fill type="solid"/>
              </v:shape>
            </v:group>
            <v:group style="position:absolute;left:239;top:140;width:510;height:450" coordorigin="239,140" coordsize="510,450">
              <v:shape style="position:absolute;left:239;top:140;width:510;height:450" coordorigin="239,140" coordsize="510,450" path="m239,365l249,302,278,246,322,199,379,164,445,144,494,140,518,141,588,156,648,186,697,229,731,282,748,343,749,365,748,387,731,448,697,501,648,544,588,574,519,589,494,590,470,589,400,574,340,544,291,501,257,448,240,387,239,365xe" filled="false" stroked="true" strokeweight="2pt" strokecolor="#385d89">
                <v:path arrowok="t"/>
              </v:shape>
            </v:group>
            <v:group style="position:absolute;left:239;top:905;width:510;height:450" coordorigin="239,905" coordsize="510,450">
              <v:shape style="position:absolute;left:239;top:905;width:510;height:450" coordorigin="239,905" coordsize="510,450" path="m494,905l422,914,359,939,306,978,266,1028,244,1087,239,1130,240,1152,257,1213,291,1266,340,1309,400,1339,470,1354,494,1355,519,1354,588,1339,648,1309,697,1266,731,1213,748,1152,749,1130,748,1108,731,1047,697,994,648,951,588,921,518,906,494,905xe" filled="true" fillcolor="#ffffff" stroked="false">
                <v:path arrowok="t"/>
                <v:fill type="solid"/>
              </v:shape>
            </v:group>
            <v:group style="position:absolute;left:239;top:905;width:510;height:450" coordorigin="239,905" coordsize="510,450">
              <v:shape style="position:absolute;left:239;top:905;width:510;height:450" coordorigin="239,905" coordsize="510,450" path="m239,1130l249,1067,278,1011,322,964,379,929,445,909,494,905,518,906,588,921,648,951,697,994,731,1047,748,1108,749,1130,748,1152,731,1213,697,1266,648,1309,588,1339,519,1354,494,1355,470,1354,400,1339,340,1309,291,1266,257,1213,240,1152,239,1130xe" filled="false" stroked="true" strokeweight="2pt" strokecolor="#385d89">
                <v:path arrowok="t"/>
              </v:shape>
            </v:group>
            <v:group style="position:absolute;left:239;top:1601;width:510;height:450" coordorigin="239,1601" coordsize="510,450">
              <v:shape style="position:absolute;left:239;top:1601;width:510;height:450" coordorigin="239,1601" coordsize="510,450" path="m494,1601l422,1610,359,1635,306,1674,266,1724,244,1783,239,1826,240,1848,257,1909,291,1962,340,2005,400,2035,470,2050,494,2051,519,2050,588,2035,648,2005,697,1962,731,1909,748,1848,749,1826,748,1804,731,1743,697,1690,648,1647,588,1617,518,1602,494,1601xe" filled="true" fillcolor="#ffffff" stroked="false">
                <v:path arrowok="t"/>
                <v:fill type="solid"/>
              </v:shape>
            </v:group>
            <v:group style="position:absolute;left:239;top:1601;width:510;height:450" coordorigin="239,1601" coordsize="510,450">
              <v:shape style="position:absolute;left:239;top:1601;width:510;height:450" coordorigin="239,1601" coordsize="510,450" path="m239,1826l249,1763,278,1707,322,1660,379,1625,445,1605,494,1601,518,1602,588,1617,648,1647,697,1690,731,1743,748,1804,749,1826,748,1848,731,1909,697,1962,648,2005,588,2035,519,2050,494,2051,470,2050,400,2035,340,2005,291,1962,257,1909,240,1848,239,1826xe" filled="false" stroked="true" strokeweight="2pt" strokecolor="#385d89">
                <v:path arrowok="t"/>
              </v:shape>
              <v:shape style="position:absolute;left:0;top:0;width:5356;height:2312" type="#_x0000_t202" filled="false" stroked="false">
                <v:textbox inset="0,0,0,0">
                  <w:txbxContent>
                    <w:p>
                      <w:pPr>
                        <w:spacing w:line="252" w:lineRule="auto" w:before="80"/>
                        <w:ind w:left="1064" w:right="76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84"/>
                          <w:sz w:val="5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  <w:w w:val="84"/>
                          <w:sz w:val="5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6"/>
                          <w:sz w:val="56"/>
                        </w:rPr>
                        <w:t>lo</w:t>
                      </w:r>
                      <w:r>
                        <w:rPr>
                          <w:rFonts w:ascii="Arial"/>
                          <w:b/>
                          <w:w w:val="77"/>
                          <w:sz w:val="56"/>
                        </w:rPr>
                        <w:t>ya</w:t>
                      </w:r>
                      <w:r>
                        <w:rPr>
                          <w:rFonts w:ascii="Arial"/>
                          <w:b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67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2"/>
                          <w:w w:val="62"/>
                          <w:sz w:val="56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FF0000"/>
                          <w:w w:val="81"/>
                          <w:sz w:val="56"/>
                        </w:rPr>
                        <w:t>ul</w:t>
                      </w:r>
                      <w:r>
                        <w:rPr>
                          <w:rFonts w:ascii="Arial"/>
                          <w:b/>
                          <w:color w:val="FF0000"/>
                          <w:spacing w:val="68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6"/>
                          <w:sz w:val="56"/>
                        </w:rPr>
                        <w:t>mu?</w:t>
                      </w:r>
                      <w:r>
                        <w:rPr>
                          <w:rFonts w:ascii="Arial"/>
                          <w:b/>
                          <w:w w:val="76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84"/>
                          <w:sz w:val="5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  <w:w w:val="84"/>
                          <w:sz w:val="5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6"/>
                          <w:sz w:val="56"/>
                        </w:rPr>
                        <w:t>lo</w:t>
                      </w:r>
                      <w:r>
                        <w:rPr>
                          <w:rFonts w:ascii="Arial"/>
                          <w:b/>
                          <w:w w:val="77"/>
                          <w:sz w:val="56"/>
                        </w:rPr>
                        <w:t>ya</w:t>
                      </w:r>
                      <w:r>
                        <w:rPr>
                          <w:rFonts w:ascii="Arial"/>
                          <w:b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w w:val="76"/>
                          <w:sz w:val="56"/>
                        </w:rPr>
                        <w:t>yun</w:t>
                      </w:r>
                      <w:r>
                        <w:rPr>
                          <w:rFonts w:ascii="Arial"/>
                          <w:b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0000"/>
                          <w:spacing w:val="4"/>
                          <w:w w:val="72"/>
                          <w:sz w:val="5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w w:val="79"/>
                          <w:sz w:val="56"/>
                        </w:rPr>
                        <w:t>na.</w:t>
                      </w:r>
                      <w:r>
                        <w:rPr>
                          <w:rFonts w:ascii="Arial"/>
                          <w:b/>
                          <w:w w:val="79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w w:val="84"/>
                          <w:sz w:val="5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  <w:w w:val="84"/>
                          <w:sz w:val="5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6"/>
                          <w:sz w:val="56"/>
                        </w:rPr>
                        <w:t>lo</w:t>
                      </w:r>
                      <w:r>
                        <w:rPr>
                          <w:rFonts w:ascii="Arial"/>
                          <w:b/>
                          <w:w w:val="77"/>
                          <w:sz w:val="56"/>
                        </w:rPr>
                        <w:t>ya</w:t>
                      </w:r>
                      <w:r>
                        <w:rPr>
                          <w:rFonts w:ascii="Arial"/>
                          <w:b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0000"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0000"/>
                          <w:w w:val="68"/>
                          <w:sz w:val="5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68"/>
                          <w:sz w:val="56"/>
                        </w:rPr>
                        <w:t>k</w:t>
                      </w:r>
                      <w:r>
                        <w:rPr>
                          <w:rFonts w:ascii="Arial"/>
                          <w:b/>
                          <w:spacing w:val="-1"/>
                          <w:w w:val="77"/>
                          <w:sz w:val="5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w w:val="77"/>
                          <w:sz w:val="5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0000"/>
                          <w:w w:val="69"/>
                          <w:sz w:val="56"/>
                        </w:rPr>
                        <w:t>yi</w:t>
                      </w:r>
                      <w:r>
                        <w:rPr>
                          <w:rFonts w:ascii="Arial"/>
                          <w:b/>
                          <w:color w:val="FF0000"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8"/>
                          <w:sz w:val="5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w w:val="78"/>
                          <w:sz w:val="5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7"/>
                          <w:sz w:val="5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0000"/>
                          <w:w w:val="77"/>
                          <w:sz w:val="5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position w:val="-49"/>
          <w:sz w:val="20"/>
        </w:rPr>
      </w:r>
      <w:r>
        <w:rPr>
          <w:rFonts w:ascii="Times New Roman"/>
          <w:spacing w:val="116"/>
          <w:position w:val="-49"/>
          <w:sz w:val="20"/>
        </w:rPr>
        <w:t> </w:t>
      </w:r>
      <w:r>
        <w:rPr>
          <w:rFonts w:ascii="Arial"/>
          <w:spacing w:val="116"/>
          <w:position w:val="-23"/>
          <w:sz w:val="20"/>
        </w:rPr>
        <w:drawing>
          <wp:inline distT="0" distB="0" distL="0" distR="0">
            <wp:extent cx="2714697" cy="1422463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97" cy="142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16"/>
          <w:position w:val="-2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72"/>
          <w:szCs w:val="72"/>
        </w:rPr>
      </w:pPr>
    </w:p>
    <w:p>
      <w:pPr>
        <w:pStyle w:val="ListParagraph"/>
        <w:numPr>
          <w:ilvl w:val="0"/>
          <w:numId w:val="1"/>
        </w:numPr>
        <w:tabs>
          <w:tab w:pos="665" w:val="left" w:leader="none"/>
        </w:tabs>
        <w:spacing w:line="288" w:lineRule="auto" w:before="0" w:after="0"/>
        <w:ind w:left="664" w:right="1295" w:hanging="36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83.199997pt;margin-top:-46.856323pt;width:435pt;height:48.8pt;mso-position-horizontal-relative:page;mso-position-vertical-relative:paragraph;z-index:-21304" coordorigin="1664,-937" coordsize="8700,976">
            <v:shape style="position:absolute;left:1664;top:-937;width:8700;height:976" type="#_x0000_t75" stroked="false">
              <v:imagedata r:id="rId17" o:title=""/>
            </v:shape>
            <v:group style="position:absolute;left:1740;top:-893;width:8550;height:825" coordorigin="1740,-893" coordsize="8550,825">
              <v:shape style="position:absolute;left:1740;top:-893;width:8550;height:825" coordorigin="1740,-893" coordsize="8550,825" path="m10152,-893l1861,-892,1799,-869,1756,-820,1740,-756,1741,-189,1764,-127,1813,-84,1877,-68,10169,-69,10231,-93,10274,-141,10290,-206,10289,-772,10266,-834,10217,-877,10152,-893xe" filled="true" fillcolor="#c3d59b" stroked="false">
                <v:path arrowok="t"/>
                <v:fill type="solid"/>
              </v:shape>
            </v:group>
            <v:group style="position:absolute;left:1740;top:-893;width:8550;height:825" coordorigin="1740,-893" coordsize="8550,825">
              <v:shape style="position:absolute;left:1740;top:-893;width:8550;height:825" coordorigin="1740,-893" coordsize="8550,825" path="m1740,-756l1756,-820,1799,-869,1861,-892,10152,-893,10175,-891,10236,-865,10276,-815,10290,-206,10288,-183,10262,-123,10212,-82,1877,-68,1855,-70,1794,-96,1753,-146,1740,-756xe" filled="false" stroked="true" strokeweight=".75pt" strokecolor="#7c5f9f">
                <v:path arrowok="t"/>
              </v:shape>
              <v:shape style="position:absolute;left:1664;top:-937;width:8700;height:976" type="#_x0000_t202" filled="false" stroked="false">
                <v:textbox inset="0,0,0,0">
                  <w:txbxContent>
                    <w:p>
                      <w:pPr>
                        <w:spacing w:before="45"/>
                        <w:ind w:left="901" w:right="0" w:firstLine="0"/>
                        <w:jc w:val="left"/>
                        <w:rPr>
                          <w:rFonts w:ascii="Arial" w:hAnsi="Arial" w:cs="Arial" w:eastAsia="Arial"/>
                          <w:sz w:val="64"/>
                          <w:szCs w:val="64"/>
                        </w:rPr>
                      </w:pPr>
                      <w:r>
                        <w:rPr>
                          <w:rFonts w:ascii="Arial"/>
                          <w:b/>
                          <w:color w:val="FF0000"/>
                          <w:spacing w:val="-2"/>
                          <w:w w:val="93"/>
                          <w:sz w:val="64"/>
                        </w:rPr>
                        <w:t>U</w:t>
                      </w:r>
                      <w:r>
                        <w:rPr>
                          <w:rFonts w:ascii="Arial"/>
                          <w:b/>
                          <w:w w:val="80"/>
                          <w:sz w:val="64"/>
                        </w:rPr>
                        <w:t>mut</w:t>
                      </w:r>
                      <w:r>
                        <w:rPr>
                          <w:rFonts w:ascii="Arial"/>
                          <w:b/>
                          <w:spacing w:val="74"/>
                          <w:sz w:val="6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0000"/>
                          <w:w w:val="72"/>
                          <w:sz w:val="6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w w:val="80"/>
                          <w:sz w:val="64"/>
                        </w:rPr>
                        <w:t>na</w:t>
                      </w:r>
                      <w:r>
                        <w:rPr>
                          <w:rFonts w:ascii="Arial"/>
                          <w:b/>
                          <w:spacing w:val="74"/>
                          <w:sz w:val="6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0000"/>
                          <w:w w:val="79"/>
                          <w:sz w:val="64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9"/>
                          <w:sz w:val="6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w w:val="81"/>
                          <w:sz w:val="6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2"/>
                          <w:w w:val="81"/>
                          <w:sz w:val="6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0000"/>
                          <w:w w:val="79"/>
                          <w:sz w:val="64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1"/>
                          <w:w w:val="79"/>
                          <w:sz w:val="6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w w:val="70"/>
                          <w:sz w:val="64"/>
                        </w:rPr>
                        <w:t>tik</w:t>
                      </w:r>
                      <w:r>
                        <w:rPr>
                          <w:rFonts w:ascii="Arial"/>
                          <w:b/>
                          <w:spacing w:val="72"/>
                          <w:sz w:val="6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C00000"/>
                          <w:w w:val="74"/>
                          <w:sz w:val="64"/>
                        </w:rPr>
                        <w:t>...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w w:val="74"/>
                          <w:sz w:val="6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C00000"/>
                          <w:spacing w:val="3"/>
                          <w:w w:val="74"/>
                          <w:sz w:val="6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C00000"/>
                          <w:w w:val="74"/>
                          <w:sz w:val="64"/>
                        </w:rPr>
                        <w:t>...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w w:val="74"/>
                          <w:sz w:val="6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C00000"/>
                          <w:w w:val="74"/>
                          <w:sz w:val="64"/>
                        </w:rPr>
                        <w:t>...</w:t>
                      </w:r>
                      <w:r>
                        <w:rPr>
                          <w:rFonts w:ascii="Arial"/>
                          <w:b/>
                          <w:color w:val="C00000"/>
                          <w:spacing w:val="-2"/>
                          <w:w w:val="74"/>
                          <w:sz w:val="64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C00000"/>
                          <w:w w:val="74"/>
                          <w:sz w:val="64"/>
                        </w:rPr>
                        <w:t>.</w:t>
                      </w:r>
                      <w:r>
                        <w:rPr>
                          <w:rFonts w:ascii="Arial"/>
                          <w:sz w:val="6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0000FF"/>
          <w:w w:val="80"/>
          <w:sz w:val="56"/>
        </w:rPr>
        <w:t>Y</w:t>
      </w:r>
      <w:r>
        <w:rPr>
          <w:rFonts w:ascii="Arial" w:hAnsi="Arial"/>
          <w:b/>
          <w:color w:val="0000FF"/>
          <w:w w:val="80"/>
          <w:sz w:val="56"/>
        </w:rPr>
        <w:t>ukarıdaki cümlede noktalı yere</w:t>
      </w:r>
      <w:r>
        <w:rPr>
          <w:rFonts w:ascii="Arial" w:hAnsi="Arial"/>
          <w:b/>
          <w:color w:val="0000FF"/>
          <w:spacing w:val="-69"/>
          <w:w w:val="80"/>
          <w:sz w:val="56"/>
        </w:rPr>
        <w:t> </w:t>
      </w:r>
      <w:r>
        <w:rPr>
          <w:rFonts w:ascii="Arial" w:hAnsi="Arial"/>
          <w:b/>
          <w:color w:val="0000FF"/>
          <w:w w:val="80"/>
          <w:sz w:val="56"/>
        </w:rPr>
        <w:t>hangisi</w:t>
      </w:r>
      <w:r>
        <w:rPr>
          <w:rFonts w:ascii="Arial" w:hAnsi="Arial"/>
          <w:b/>
          <w:color w:val="0000FF"/>
          <w:w w:val="62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gelmelidir?</w:t>
      </w:r>
      <w:r>
        <w:rPr>
          <w:rFonts w:ascii="Arial" w:hAnsi="Arial"/>
          <w:sz w:val="5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3625" w:val="left" w:leader="none"/>
        </w:tabs>
        <w:spacing w:line="2729" w:lineRule="exact"/>
        <w:ind w:left="4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2"/>
          <w:sz w:val="20"/>
        </w:rPr>
        <w:pict>
          <v:group style="width:144pt;height:130.7pt;mso-position-horizontal-relative:char;mso-position-vertical-relative:line" coordorigin="0,0" coordsize="2880,2614">
            <v:shape style="position:absolute;left:0;top:0;width:2879;height:2614" type="#_x0000_t75" alt="E:\ALİ NERKİZ DENEME\MATERYAL\diğer\materyal (155).jpg" stroked="false">
              <v:imagedata r:id="rId18" o:title=""/>
            </v:shape>
            <v:shape style="position:absolute;left:0;top:0;width:2880;height:2614" type="#_x0000_t202" filled="false" stroked="false">
              <v:textbox inset="0,0,0,0">
                <w:txbxContent>
                  <w:p>
                    <w:pPr>
                      <w:spacing w:before="135"/>
                      <w:ind w:left="1044" w:right="0" w:firstLine="0"/>
                      <w:jc w:val="left"/>
                      <w:rPr>
                        <w:rFonts w:ascii="Arial" w:hAnsi="Arial" w:cs="Arial" w:eastAsia="Arial"/>
                        <w:sz w:val="72"/>
                        <w:szCs w:val="72"/>
                      </w:rPr>
                    </w:pPr>
                    <w:r>
                      <w:rPr>
                        <w:rFonts w:ascii="Arial" w:hAnsi="Arial"/>
                        <w:b/>
                        <w:color w:val="C00000"/>
                        <w:spacing w:val="-1"/>
                        <w:w w:val="78"/>
                        <w:sz w:val="72"/>
                      </w:rPr>
                      <w:t>ün</w:t>
                    </w:r>
                    <w:r>
                      <w:rPr>
                        <w:rFonts w:ascii="Arial" w:hAnsi="Arial"/>
                        <w:b/>
                        <w:color w:val="0000FF"/>
                        <w:w w:val="78"/>
                        <w:sz w:val="72"/>
                      </w:rPr>
                      <w:t>l</w:t>
                    </w:r>
                    <w:r>
                      <w:rPr>
                        <w:rFonts w:ascii="Arial" w:hAnsi="Arial"/>
                        <w:b/>
                        <w:color w:val="0000FF"/>
                        <w:spacing w:val="1"/>
                        <w:w w:val="78"/>
                        <w:sz w:val="72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000FF"/>
                        <w:w w:val="77"/>
                        <w:sz w:val="72"/>
                      </w:rPr>
                      <w:t>m</w:t>
                    </w:r>
                    <w:r>
                      <w:rPr>
                        <w:rFonts w:ascii="Arial" w:hAnsi="Arial"/>
                        <w:sz w:val="7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-42"/>
          <w:sz w:val="20"/>
        </w:rPr>
      </w:r>
      <w:r>
        <w:rPr>
          <w:rFonts w:ascii="Arial"/>
          <w:position w:val="-42"/>
          <w:sz w:val="20"/>
        </w:rPr>
        <w:tab/>
      </w:r>
      <w:r>
        <w:rPr>
          <w:rFonts w:ascii="Arial"/>
          <w:position w:val="-54"/>
          <w:sz w:val="20"/>
        </w:rPr>
        <w:drawing>
          <wp:inline distT="0" distB="0" distL="0" distR="0">
            <wp:extent cx="1838727" cy="1675923"/>
            <wp:effectExtent l="0" t="0" r="0" b="0"/>
            <wp:docPr id="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727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4"/>
          <w:sz w:val="20"/>
        </w:rPr>
      </w:r>
      <w:r>
        <w:rPr>
          <w:rFonts w:ascii="Times New Roman"/>
          <w:spacing w:val="9"/>
          <w:position w:val="-54"/>
          <w:sz w:val="20"/>
        </w:rPr>
        <w:t> </w:t>
      </w:r>
      <w:r>
        <w:rPr>
          <w:rFonts w:ascii="Arial"/>
          <w:spacing w:val="9"/>
          <w:position w:val="-43"/>
          <w:sz w:val="20"/>
        </w:rPr>
        <w:pict>
          <v:group style="width:144.75pt;height:131.4pt;mso-position-horizontal-relative:char;mso-position-vertical-relative:line" coordorigin="0,0" coordsize="2895,2628">
            <v:shape style="position:absolute;left:0;top:0;width:2895;height:2628" type="#_x0000_t75" alt="E:\ALİ NERKİZ DENEME\MATERYAL\diğer\materyal (155).jpg" stroked="false">
              <v:imagedata r:id="rId18" o:title=""/>
            </v:shape>
            <v:shape style="position:absolute;left:0;top:0;width:2895;height:2628" type="#_x0000_t202" filled="false" stroked="false">
              <v:textbox inset="0,0,0,0">
                <w:txbxContent>
                  <w:p>
                    <w:pPr>
                      <w:spacing w:before="135"/>
                      <w:ind w:left="1171" w:right="0" w:firstLine="0"/>
                      <w:jc w:val="left"/>
                      <w:rPr>
                        <w:rFonts w:ascii="Arial" w:hAnsi="Arial" w:cs="Arial" w:eastAsia="Arial"/>
                        <w:sz w:val="72"/>
                        <w:szCs w:val="72"/>
                      </w:rPr>
                    </w:pPr>
                    <w:r>
                      <w:rPr>
                        <w:rFonts w:ascii="Arial"/>
                        <w:b/>
                        <w:color w:val="C00000"/>
                        <w:w w:val="74"/>
                        <w:sz w:val="72"/>
                      </w:rPr>
                      <w:t>tek</w:t>
                    </w:r>
                    <w:r>
                      <w:rPr>
                        <w:rFonts w:ascii="Arial"/>
                        <w:b/>
                        <w:color w:val="0000FF"/>
                        <w:spacing w:val="-1"/>
                        <w:w w:val="77"/>
                        <w:sz w:val="72"/>
                      </w:rPr>
                      <w:t>ne</w:t>
                    </w:r>
                    <w:r>
                      <w:rPr>
                        <w:rFonts w:ascii="Arial"/>
                        <w:sz w:val="7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9"/>
          <w:position w:val="-43"/>
          <w:sz w:val="20"/>
        </w:rPr>
      </w:r>
    </w:p>
    <w:p>
      <w:pPr>
        <w:spacing w:after="0" w:line="2729" w:lineRule="exact"/>
        <w:rPr>
          <w:rFonts w:ascii="Arial" w:hAnsi="Arial" w:cs="Arial" w:eastAsia="Arial"/>
          <w:sz w:val="20"/>
          <w:szCs w:val="20"/>
        </w:rPr>
        <w:sectPr>
          <w:headerReference w:type="default" r:id="rId12"/>
          <w:footerReference w:type="default" r:id="rId13"/>
          <w:pgSz w:w="11910" w:h="16840"/>
          <w:pgMar w:header="749" w:footer="1002" w:top="960" w:bottom="1200" w:left="1040" w:right="460"/>
          <w:pgNumType w:start="2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604" w:lineRule="exact" w:before="0" w:after="0"/>
        <w:ind w:left="464" w:right="0" w:hanging="36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/>
          <w:b/>
          <w:color w:val="0000FF"/>
          <w:w w:val="85"/>
          <w:sz w:val="56"/>
        </w:rPr>
        <w:t>Aşağıdaki</w:t>
      </w:r>
      <w:r>
        <w:rPr>
          <w:rFonts w:ascii="Arial" w:hAnsi="Arial"/>
          <w:b/>
          <w:color w:val="0000FF"/>
          <w:spacing w:val="-40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görsellerden</w:t>
      </w:r>
      <w:r>
        <w:rPr>
          <w:rFonts w:ascii="Arial" w:hAnsi="Arial"/>
          <w:b/>
          <w:color w:val="0000FF"/>
          <w:spacing w:val="-42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hangisinin</w:t>
      </w:r>
      <w:r>
        <w:rPr>
          <w:rFonts w:ascii="Arial" w:hAnsi="Arial"/>
          <w:b/>
          <w:color w:val="0000FF"/>
          <w:spacing w:val="-40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adı</w:t>
      </w:r>
      <w:r>
        <w:rPr>
          <w:rFonts w:ascii="Arial" w:hAnsi="Arial"/>
          <w:b/>
          <w:color w:val="0000FF"/>
          <w:w w:val="85"/>
          <w:sz w:val="56"/>
        </w:rPr>
        <w:t>nda</w:t>
      </w:r>
      <w:r>
        <w:rPr>
          <w:rFonts w:ascii="Arial" w:hAnsi="Arial"/>
          <w:sz w:val="56"/>
        </w:rPr>
      </w:r>
    </w:p>
    <w:p>
      <w:pPr>
        <w:pStyle w:val="BodyText"/>
        <w:spacing w:line="240" w:lineRule="auto" w:before="128"/>
        <w:ind w:left="464" w:right="0" w:firstLine="0"/>
        <w:jc w:val="left"/>
        <w:rPr>
          <w:rFonts w:ascii="Arial" w:hAnsi="Arial" w:cs="Arial" w:eastAsia="Arial"/>
          <w:b w:val="0"/>
          <w:bCs w:val="0"/>
        </w:rPr>
      </w:pPr>
      <w:r>
        <w:rPr>
          <w:color w:val="FF0000"/>
          <w:w w:val="85"/>
        </w:rPr>
        <w:t>ü </w:t>
      </w:r>
      <w:r>
        <w:rPr>
          <w:rFonts w:ascii="Arial" w:hAnsi="Arial"/>
          <w:color w:val="FF0000"/>
          <w:w w:val="85"/>
        </w:rPr>
        <w:t>sesi </w:t>
      </w:r>
      <w:r>
        <w:rPr>
          <w:color w:val="0000FF"/>
          <w:w w:val="85"/>
        </w:rPr>
        <w:t>daha fazla</w:t>
      </w:r>
      <w:r>
        <w:rPr>
          <w:color w:val="0000FF"/>
          <w:spacing w:val="-81"/>
          <w:w w:val="85"/>
        </w:rPr>
        <w:t> </w:t>
      </w:r>
      <w:r>
        <w:rPr>
          <w:color w:val="0000FF"/>
          <w:w w:val="85"/>
        </w:rPr>
        <w:t>vardır</w:t>
      </w:r>
      <w:r>
        <w:rPr>
          <w:rFonts w:ascii="Arial" w:hAnsi="Arial"/>
          <w:color w:val="0000FF"/>
          <w:w w:val="85"/>
        </w:rPr>
        <w:t>?</w:t>
      </w:r>
      <w:r>
        <w:rPr>
          <w:rFonts w:ascii="Arial" w:hAns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tabs>
          <w:tab w:pos="4065" w:val="left" w:leader="none"/>
          <w:tab w:pos="6644" w:val="left" w:leader="none"/>
        </w:tabs>
        <w:spacing w:line="2772" w:lineRule="exact"/>
        <w:ind w:left="9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3"/>
          <w:sz w:val="20"/>
        </w:rPr>
        <w:drawing>
          <wp:inline distT="0" distB="0" distL="0" distR="0">
            <wp:extent cx="1334673" cy="1751076"/>
            <wp:effectExtent l="0" t="0" r="0" b="0"/>
            <wp:docPr id="11" name="image14.jpeg" descr="C:\Users\asm\Desktop\images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73" cy="17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3"/>
          <w:sz w:val="20"/>
        </w:rPr>
      </w:r>
      <w:r>
        <w:rPr>
          <w:rFonts w:ascii="Arial"/>
          <w:position w:val="-53"/>
          <w:sz w:val="20"/>
        </w:rPr>
        <w:tab/>
      </w:r>
      <w:r>
        <w:rPr>
          <w:rFonts w:ascii="Arial"/>
          <w:position w:val="-52"/>
          <w:sz w:val="20"/>
        </w:rPr>
        <w:drawing>
          <wp:inline distT="0" distB="0" distL="0" distR="0">
            <wp:extent cx="1336039" cy="1746503"/>
            <wp:effectExtent l="0" t="0" r="0" b="0"/>
            <wp:docPr id="13" name="image15.jpeg" descr="C:\Users\asm\Desktop\images (3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39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2"/>
          <w:sz w:val="20"/>
        </w:rPr>
      </w:r>
      <w:r>
        <w:rPr>
          <w:rFonts w:ascii="Arial"/>
          <w:position w:val="-52"/>
          <w:sz w:val="20"/>
        </w:rPr>
        <w:tab/>
      </w:r>
      <w:r>
        <w:rPr>
          <w:rFonts w:ascii="Arial"/>
          <w:position w:val="-54"/>
          <w:sz w:val="20"/>
        </w:rPr>
        <w:drawing>
          <wp:inline distT="0" distB="0" distL="0" distR="0">
            <wp:extent cx="1761113" cy="1760220"/>
            <wp:effectExtent l="0" t="0" r="0" b="0"/>
            <wp:docPr id="15" name="image16.jpeg" descr="C:\Users\asm\Desktop\images (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11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4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5082" w:val="left" w:leader="none"/>
          <w:tab w:pos="7932" w:val="left" w:leader="none"/>
        </w:tabs>
        <w:spacing w:line="520" w:lineRule="exact"/>
        <w:ind w:left="15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6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68"/>
          <w:szCs w:val="68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88" w:lineRule="auto" w:before="0" w:after="0"/>
        <w:ind w:left="464" w:right="1875" w:hanging="36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144pt;margin-top:-46.836327pt;width:312pt;height:50.4pt;mso-position-horizontal-relative:page;mso-position-vertical-relative:paragraph;z-index:-20896" coordorigin="2880,-937" coordsize="6240,1008">
            <v:shape style="position:absolute;left:2880;top:-937;width:6240;height:1008" type="#_x0000_t75" stroked="false">
              <v:imagedata r:id="rId23" o:title=""/>
            </v:shape>
            <v:group style="position:absolute;left:2955;top:-891;width:6090;height:855" coordorigin="2955,-891" coordsize="6090,855">
              <v:shape style="position:absolute;left:2955;top:-891;width:6090;height:855" coordorigin="2955,-891" coordsize="6090,855" path="m8902,-891l3096,-891,3031,-875,2982,-832,2957,-772,2955,-177,2957,-154,2983,-94,3033,-52,3098,-36,8904,-36,8969,-53,9018,-95,9043,-156,9045,-751,9043,-773,9017,-834,8968,-875,8902,-891xe" filled="true" fillcolor="#ccc1da" stroked="false">
                <v:path arrowok="t"/>
                <v:fill type="solid"/>
              </v:shape>
            </v:group>
            <v:group style="position:absolute;left:2955;top:-891;width:6090;height:855" coordorigin="2955,-891" coordsize="6090,855">
              <v:shape style="position:absolute;left:2955;top:-891;width:6090;height:855" coordorigin="2955,-891" coordsize="6090,855" path="m2955,-749l2971,-814,3013,-863,3073,-889,8902,-891,8925,-889,8986,-864,9029,-815,9045,-751,9045,-179,9043,-156,9018,-95,8969,-53,8904,-36,3098,-36,3075,-38,3014,-63,2972,-112,2955,-177,2955,-749xe" filled="false" stroked="true" strokeweight=".75pt" strokecolor="#bd4a47">
                <v:path arrowok="t"/>
              </v:shape>
              <v:shape style="position:absolute;left:2880;top:-937;width:6240;height:1008" type="#_x0000_t202" filled="false" stroked="false">
                <v:textbox inset="0,0,0,0">
                  <w:txbxContent>
                    <w:p>
                      <w:pPr>
                        <w:spacing w:before="164"/>
                        <w:ind w:left="296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73"/>
                          <w:sz w:val="56"/>
                        </w:rPr>
                        <w:t>Ey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2"/>
                          <w:sz w:val="56"/>
                        </w:rPr>
                        <w:t>lül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5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62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8"/>
                          <w:sz w:val="56"/>
                        </w:rPr>
                        <w:t>mit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7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56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-1"/>
                          <w:w w:val="78"/>
                          <w:sz w:val="56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8"/>
                          <w:sz w:val="56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4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5"/>
                          <w:sz w:val="5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4"/>
                          <w:w w:val="75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8"/>
                          <w:sz w:val="56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5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-1"/>
                          <w:w w:val="80"/>
                          <w:sz w:val="56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0000FF"/>
          <w:w w:val="80"/>
          <w:sz w:val="56"/>
        </w:rPr>
        <w:t>Yukarıdaki cümleyi ifade eden</w:t>
      </w:r>
      <w:r>
        <w:rPr>
          <w:rFonts w:ascii="Arial" w:hAnsi="Arial"/>
          <w:b/>
          <w:color w:val="0000FF"/>
          <w:spacing w:val="-2"/>
          <w:w w:val="80"/>
          <w:sz w:val="56"/>
        </w:rPr>
        <w:t> </w:t>
      </w:r>
      <w:r>
        <w:rPr>
          <w:rFonts w:ascii="Arial" w:hAnsi="Arial"/>
          <w:b/>
          <w:color w:val="0000FF"/>
          <w:w w:val="80"/>
          <w:sz w:val="56"/>
        </w:rPr>
        <w:t>görsel</w:t>
      </w:r>
      <w:r>
        <w:rPr>
          <w:rFonts w:ascii="Arial" w:hAnsi="Arial"/>
          <w:b/>
          <w:color w:val="0000FF"/>
          <w:w w:val="76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hangisidir?</w:t>
      </w:r>
      <w:r>
        <w:rPr>
          <w:rFonts w:ascii="Arial" w:hAnsi="Arial"/>
          <w:sz w:val="56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3183" w:val="left" w:leader="none"/>
          <w:tab w:pos="6368" w:val="left" w:leader="none"/>
        </w:tabs>
        <w:spacing w:line="2903" w:lineRule="exact"/>
        <w:ind w:left="6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20"/>
          <w:sz w:val="20"/>
        </w:rPr>
        <w:drawing>
          <wp:inline distT="0" distB="0" distL="0" distR="0">
            <wp:extent cx="1417755" cy="1609344"/>
            <wp:effectExtent l="0" t="0" r="0" b="0"/>
            <wp:docPr id="17" name="image18.jpeg" descr="E:\ALİ NERKİZ DENEME\MATERYAL\diğer\materyal (88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75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0"/>
          <w:sz w:val="20"/>
        </w:rPr>
      </w:r>
      <w:r>
        <w:rPr>
          <w:rFonts w:ascii="Arial"/>
          <w:position w:val="-20"/>
          <w:sz w:val="20"/>
        </w:rPr>
        <w:tab/>
      </w:r>
      <w:r>
        <w:rPr>
          <w:rFonts w:ascii="Arial"/>
          <w:position w:val="-57"/>
          <w:sz w:val="20"/>
        </w:rPr>
        <w:drawing>
          <wp:inline distT="0" distB="0" distL="0" distR="0">
            <wp:extent cx="1843727" cy="1843087"/>
            <wp:effectExtent l="0" t="0" r="0" b="0"/>
            <wp:docPr id="19" name="image19.jpeg" descr="E:\ALİ NERKİZ DENEME\MATERYAL\diğer\materyal (152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27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7"/>
          <w:sz w:val="20"/>
        </w:rPr>
      </w:r>
      <w:r>
        <w:rPr>
          <w:rFonts w:ascii="Arial"/>
          <w:position w:val="-57"/>
          <w:sz w:val="20"/>
        </w:rPr>
        <w:tab/>
      </w:r>
      <w:r>
        <w:rPr>
          <w:rFonts w:ascii="Arial"/>
          <w:position w:val="-27"/>
          <w:sz w:val="20"/>
        </w:rPr>
        <w:drawing>
          <wp:inline distT="0" distB="0" distL="0" distR="0">
            <wp:extent cx="1958685" cy="1650492"/>
            <wp:effectExtent l="0" t="0" r="0" b="0"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85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7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407" w:val="left" w:leader="none"/>
          <w:tab w:pos="7677" w:val="left" w:leader="none"/>
        </w:tabs>
        <w:spacing w:line="490" w:lineRule="exact"/>
        <w:ind w:left="13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</w:p>
    <w:p>
      <w:pPr>
        <w:spacing w:after="0" w:line="490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header="749" w:footer="1002" w:top="960" w:bottom="1220" w:left="124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1"/>
        </w:numPr>
        <w:tabs>
          <w:tab w:pos="545" w:val="left" w:leader="none"/>
        </w:tabs>
        <w:spacing w:line="604" w:lineRule="exact" w:before="0" w:after="0"/>
        <w:ind w:left="544" w:right="0" w:hanging="36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363pt;margin-top:23.983999pt;width:162.75pt;height:162.75pt;mso-position-horizontal-relative:page;mso-position-vertical-relative:paragraph;z-index:-20728" type="#_x0000_t75" stroked="false">
            <v:imagedata r:id="rId27" o:title=""/>
          </v:shape>
        </w:pict>
      </w:r>
      <w:r>
        <w:rPr>
          <w:rFonts w:ascii="Arial" w:hAnsi="Arial"/>
          <w:b/>
          <w:color w:val="0000FF"/>
          <w:w w:val="85"/>
          <w:sz w:val="56"/>
        </w:rPr>
        <w:t>Hangi</w:t>
      </w:r>
      <w:r>
        <w:rPr>
          <w:rFonts w:ascii="Arial" w:hAnsi="Arial"/>
          <w:b/>
          <w:color w:val="0000FF"/>
          <w:w w:val="85"/>
          <w:sz w:val="56"/>
        </w:rPr>
        <w:t>si</w:t>
      </w:r>
      <w:r>
        <w:rPr>
          <w:rFonts w:ascii="Arial" w:hAnsi="Arial"/>
          <w:b/>
          <w:color w:val="0000FF"/>
          <w:spacing w:val="-25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yandaki</w:t>
      </w:r>
      <w:r>
        <w:rPr>
          <w:rFonts w:ascii="Arial" w:hAnsi="Arial"/>
          <w:b/>
          <w:color w:val="0000FF"/>
          <w:spacing w:val="-25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görseli</w:t>
      </w:r>
      <w:r>
        <w:rPr>
          <w:rFonts w:ascii="Arial" w:hAnsi="Arial"/>
          <w:b/>
          <w:color w:val="0000FF"/>
          <w:spacing w:val="-25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ifade</w:t>
      </w:r>
      <w:r>
        <w:rPr>
          <w:rFonts w:ascii="Arial" w:hAnsi="Arial"/>
          <w:b/>
          <w:color w:val="0000FF"/>
          <w:spacing w:val="-27"/>
          <w:w w:val="85"/>
          <w:sz w:val="56"/>
        </w:rPr>
        <w:t> </w:t>
      </w:r>
      <w:r>
        <w:rPr>
          <w:rFonts w:ascii="Arial" w:hAnsi="Arial"/>
          <w:b/>
          <w:color w:val="0000FF"/>
          <w:w w:val="85"/>
          <w:sz w:val="56"/>
        </w:rPr>
        <w:t>etmektedir?</w:t>
      </w:r>
      <w:r>
        <w:rPr>
          <w:rFonts w:ascii="Arial" w:hAnsi="Arial"/>
          <w:sz w:val="56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127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2"/>
          <w:sz w:val="20"/>
          <w:szCs w:val="20"/>
        </w:rPr>
        <w:pict>
          <v:group style="width:273.8pt;height:106.4pt;mso-position-horizontal-relative:char;mso-position-vertical-relative:line" coordorigin="0,0" coordsize="5476,2128">
            <v:shape style="position:absolute;left:0;top:0;width:5476;height:796" type="#_x0000_t75" stroked="false">
              <v:imagedata r:id="rId28" o:title=""/>
            </v:shape>
            <v:shape style="position:absolute;left:75;top:43;width:5325;height:645" type="#_x0000_t75" stroked="false">
              <v:imagedata r:id="rId29" o:title=""/>
            </v:shape>
            <v:group style="position:absolute;left:75;top:43;width:5325;height:645" coordorigin="75,43" coordsize="5325,645">
              <v:shape style="position:absolute;left:75;top:43;width:5325;height:645" coordorigin="75,43" coordsize="5325,645" path="m75,151l95,88,147,49,5292,43,5315,45,5371,78,5399,137,5400,580,5398,603,5365,659,5306,687,183,688,160,686,104,653,76,594,75,151xe" filled="false" stroked="true" strokeweight=".75pt" strokecolor="#497dba">
                <v:path arrowok="t"/>
              </v:shape>
              <v:shape style="position:absolute;left:0;top:644;width:5476;height:796" type="#_x0000_t75" stroked="false">
                <v:imagedata r:id="rId30" o:title=""/>
              </v:shape>
            </v:group>
            <v:group style="position:absolute;left:75;top:689;width:5325;height:645" coordorigin="75,689" coordsize="5325,645">
              <v:shape style="position:absolute;left:75;top:689;width:5325;height:645" coordorigin="75,689" coordsize="5325,645" path="m5292,689l169,690,110,718,77,774,75,797,76,1240,103,1299,160,1332,183,1334,5306,1333,5365,1305,5398,1249,5400,1227,5399,783,5371,724,5315,691,5292,689xe" filled="true" fillcolor="#fbd4b5" stroked="false">
                <v:path arrowok="t"/>
                <v:fill type="solid"/>
              </v:shape>
            </v:group>
            <v:group style="position:absolute;left:75;top:689;width:5325;height:645" coordorigin="75,689" coordsize="5325,645">
              <v:shape style="position:absolute;left:75;top:689;width:5325;height:645" coordorigin="75,689" coordsize="5325,645" path="m75,797l95,734,147,695,5292,689,5315,691,5371,724,5399,783,5400,1227,5398,1249,5365,1305,5306,1333,183,1334,160,1332,103,1299,76,1240,75,797xe" filled="false" stroked="true" strokeweight=".75pt" strokecolor="#497dba">
                <v:path arrowok="t"/>
              </v:shape>
              <v:shape style="position:absolute;left:0;top:1288;width:5476;height:796" type="#_x0000_t75" stroked="false">
                <v:imagedata r:id="rId31" o:title=""/>
              </v:shape>
            </v:group>
            <v:group style="position:absolute;left:75;top:1334;width:5325;height:645" coordorigin="75,1334" coordsize="5325,645">
              <v:shape style="position:absolute;left:75;top:1334;width:5325;height:645" coordorigin="75,1334" coordsize="5325,645" path="m5292,1334l169,1335,110,1363,77,1419,75,1442,76,1885,103,1944,160,1977,183,1979,5306,1978,5365,1950,5398,1894,5400,1872,5399,1428,5371,1369,5315,1336,5292,1334xe" filled="true" fillcolor="#c3d59b" stroked="false">
                <v:path arrowok="t"/>
                <v:fill type="solid"/>
              </v:shape>
            </v:group>
            <v:group style="position:absolute;left:75;top:1334;width:5325;height:645" coordorigin="75,1334" coordsize="5325,645">
              <v:shape style="position:absolute;left:75;top:1334;width:5325;height:645" coordorigin="75,1334" coordsize="5325,645" path="m75,1442l95,1379,147,1340,5292,1334,5315,1336,5371,1369,5399,1428,5400,1872,5398,1894,5365,1950,5306,1978,183,1979,160,1977,103,1944,76,1885,75,1442xe" filled="false" stroked="true" strokeweight=".75pt" strokecolor="#497dba">
                <v:path arrowok="t"/>
              </v:shape>
            </v:group>
            <v:group style="position:absolute;left:267;top:141;width:510;height:450" coordorigin="267,141" coordsize="510,450">
              <v:shape style="position:absolute;left:267;top:141;width:510;height:450" coordorigin="267,141" coordsize="510,450" path="m522,141l450,150,387,175,334,214,294,264,272,323,267,366,268,388,285,449,319,502,368,545,428,575,498,590,522,591,547,590,616,575,676,545,725,502,759,449,776,388,777,366,776,344,759,283,725,230,676,187,616,157,546,142,522,141xe" filled="true" fillcolor="#ffffff" stroked="false">
                <v:path arrowok="t"/>
                <v:fill type="solid"/>
              </v:shape>
            </v:group>
            <v:group style="position:absolute;left:267;top:141;width:510;height:450" coordorigin="267,141" coordsize="510,450">
              <v:shape style="position:absolute;left:267;top:141;width:510;height:450" coordorigin="267,141" coordsize="510,450" path="m267,366l277,303,306,247,350,200,407,165,473,145,522,141,546,142,616,157,676,187,725,230,759,283,776,344,777,366,776,388,759,449,725,502,676,545,616,575,547,590,522,591,498,590,428,575,368,545,319,502,285,449,268,388,267,366xe" filled="false" stroked="true" strokeweight="2pt" strokecolor="#385d89">
                <v:path arrowok="t"/>
              </v:shape>
            </v:group>
            <v:group style="position:absolute;left:267;top:771;width:510;height:450" coordorigin="267,771" coordsize="510,450">
              <v:shape style="position:absolute;left:267;top:771;width:510;height:450" coordorigin="267,771" coordsize="510,450" path="m522,771l450,780,387,805,334,844,294,894,272,953,267,996,268,1018,285,1079,319,1132,368,1175,428,1205,498,1220,522,1221,547,1220,616,1205,676,1175,725,1132,759,1079,776,1018,777,996,776,974,759,913,725,860,676,817,616,787,546,772,522,771xe" filled="true" fillcolor="#ffffff" stroked="false">
                <v:path arrowok="t"/>
                <v:fill type="solid"/>
              </v:shape>
            </v:group>
            <v:group style="position:absolute;left:267;top:771;width:510;height:450" coordorigin="267,771" coordsize="510,450">
              <v:shape style="position:absolute;left:267;top:771;width:510;height:450" coordorigin="267,771" coordsize="510,450" path="m267,996l277,933,306,877,350,830,407,795,473,775,522,771,546,772,616,787,676,817,725,860,759,913,776,974,777,996,776,1018,759,1079,725,1132,676,1175,616,1205,547,1220,522,1221,498,1220,428,1205,368,1175,319,1132,285,1079,268,1018,267,996xe" filled="false" stroked="true" strokeweight="2pt" strokecolor="#385d89">
                <v:path arrowok="t"/>
              </v:shape>
            </v:group>
            <v:group style="position:absolute;left:267;top:1437;width:510;height:450" coordorigin="267,1437" coordsize="510,450">
              <v:shape style="position:absolute;left:267;top:1437;width:510;height:450" coordorigin="267,1437" coordsize="510,450" path="m522,1437l450,1446,387,1471,334,1510,294,1560,272,1619,267,1662,268,1684,285,1745,319,1798,368,1841,428,1871,498,1886,522,1887,547,1886,616,1871,676,1841,725,1798,759,1745,776,1684,777,1662,776,1640,759,1579,725,1526,676,1483,616,1453,546,1438,522,1437xe" filled="true" fillcolor="#ffffff" stroked="false">
                <v:path arrowok="t"/>
                <v:fill type="solid"/>
              </v:shape>
            </v:group>
            <v:group style="position:absolute;left:267;top:1437;width:510;height:450" coordorigin="267,1437" coordsize="510,450">
              <v:shape style="position:absolute;left:267;top:1437;width:510;height:450" coordorigin="267,1437" coordsize="510,450" path="m267,1662l277,1599,306,1543,350,1496,407,1461,473,1441,522,1437,546,1438,616,1453,676,1483,725,1526,759,1579,776,1640,777,1662,776,1684,759,1745,725,1798,676,1841,616,1871,547,1886,522,1887,498,1886,428,1871,368,1841,319,1798,285,1745,268,1684,267,1662xe" filled="false" stroked="true" strokeweight="2pt" strokecolor="#385d89">
                <v:path arrowok="t"/>
              </v:shape>
              <v:shape style="position:absolute;left:0;top:0;width:5476;height:2128" type="#_x0000_t202" filled="false" stroked="false">
                <v:textbox inset="0,0,0,0">
                  <w:txbxContent>
                    <w:p>
                      <w:pPr>
                        <w:spacing w:line="252" w:lineRule="auto" w:before="79"/>
                        <w:ind w:left="1092" w:right="415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w w:val="91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1"/>
                          <w:sz w:val="56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-2"/>
                          <w:w w:val="71"/>
                          <w:sz w:val="56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1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56"/>
                        </w:rPr>
                        <w:t>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6"/>
                          <w:sz w:val="56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3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3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5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3"/>
                          <w:sz w:val="56"/>
                        </w:rPr>
                        <w:t>tü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56"/>
                        </w:rPr>
                        <w:t>le. 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5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5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56"/>
                        </w:rPr>
                        <w:t>na</w:t>
                      </w:r>
                      <w:r>
                        <w:rPr>
                          <w:rFonts w:ascii="Arial" w:hAnsi="Arial"/>
                          <w:b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4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0"/>
                          <w:sz w:val="56"/>
                        </w:rPr>
                        <w:t>an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91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7"/>
                          <w:sz w:val="56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  <w:p>
                      <w:pPr>
                        <w:spacing w:line="641" w:lineRule="exact" w:before="0"/>
                        <w:ind w:left="1092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w w:val="93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1"/>
                          <w:sz w:val="56"/>
                        </w:rPr>
                        <w:t>nal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62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56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64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83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83"/>
                          <w:sz w:val="56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56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8"/>
                          <w:sz w:val="56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5095" w:lineRule="exact"/>
        <w:ind w:left="1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01"/>
          <w:sz w:val="20"/>
          <w:szCs w:val="20"/>
        </w:rPr>
        <w:pict>
          <v:group style="width:474.3pt;height:254.75pt;mso-position-horizontal-relative:char;mso-position-vertical-relative:line" coordorigin="0,0" coordsize="9486,5095">
            <v:shape style="position:absolute;left:111;top:0;width:9164;height:1740" type="#_x0000_t75" stroked="false">
              <v:imagedata r:id="rId32" o:title=""/>
            </v:shape>
            <v:group style="position:absolute;left:185;top:44;width:9015;height:1590" coordorigin="185,44" coordsize="9015,1590">
              <v:shape style="position:absolute;left:185;top:44;width:9015;height:1590" coordorigin="185,44" coordsize="9015,1590" path="m8935,44l433,45,367,57,308,86,258,127,219,180,194,241,185,309,186,1386,199,1453,227,1512,269,1562,321,1601,383,1625,450,1634,8953,1633,9019,1621,9078,1592,9128,1551,9167,1498,9192,1437,9200,1369,9200,292,9187,225,9159,166,9117,116,9065,77,9003,53,8935,44xe" filled="true" fillcolor="#fbd4b5" stroked="false">
                <v:path arrowok="t"/>
                <v:fill type="solid"/>
              </v:shape>
            </v:group>
            <v:group style="position:absolute;left:185;top:44;width:9015;height:1590" coordorigin="185,44" coordsize="9015,1590">
              <v:shape style="position:absolute;left:185;top:44;width:9015;height:1590" coordorigin="185,44" coordsize="9015,1590" path="m185,309l194,241,219,180,258,127,308,86,367,57,433,45,8935,44,8959,45,9025,59,9083,89,9132,132,9170,185,9193,247,9200,1369,9200,1392,9185,1458,9156,1517,9113,1566,9060,1603,8998,1627,450,1634,427,1633,361,1619,303,1589,254,1546,216,1493,193,1431,185,309xe" filled="false" stroked="true" strokeweight=".75pt" strokecolor="#497dba">
                <v:path arrowok="t"/>
              </v:shape>
              <v:shape style="position:absolute;left:545;top:1741;width:8940;height:3354" type="#_x0000_t75" stroked="false">
                <v:imagedata r:id="rId33" o:title=""/>
              </v:shape>
              <v:shape style="position:absolute;left:720;top:180;width:7460;height:1332" type="#_x0000_t202" filled="false" stroked="false">
                <v:textbox inset="0,0,0,0">
                  <w:txbxContent>
                    <w:p>
                      <w:pPr>
                        <w:spacing w:line="5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w w:val="85"/>
                          <w:sz w:val="56"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4"/>
                          <w:w w:val="69"/>
                          <w:sz w:val="56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5"/>
                          <w:sz w:val="56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8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  <w:w w:val="81"/>
                          <w:sz w:val="56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81"/>
                          <w:sz w:val="56"/>
                        </w:rPr>
                        <w:t>0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4"/>
                          <w:sz w:val="56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3"/>
                          <w:w w:val="61"/>
                          <w:sz w:val="56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80"/>
                          <w:sz w:val="56"/>
                        </w:rPr>
                        <w:t>or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  <w:w w:val="80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8"/>
                          <w:sz w:val="56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7"/>
                          <w:w w:val="76"/>
                          <w:sz w:val="56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9"/>
                          <w:sz w:val="56"/>
                        </w:rPr>
                        <w:t>örselle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  <w:w w:val="79"/>
                          <w:sz w:val="56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3"/>
                          <w:sz w:val="56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8"/>
                          <w:sz w:val="5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3"/>
                          <w:w w:val="78"/>
                          <w:sz w:val="56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1"/>
                          <w:sz w:val="56"/>
                        </w:rPr>
                        <w:t>ının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  <w:p>
                      <w:pPr>
                        <w:spacing w:before="12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w w:val="77"/>
                          <w:sz w:val="56"/>
                        </w:rPr>
                        <w:t>bulunduğu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6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w w:val="62"/>
                          <w:sz w:val="56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83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"/>
                          <w:w w:val="83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5"/>
                          <w:sz w:val="56"/>
                        </w:rPr>
                        <w:t>uc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w w:val="75"/>
                          <w:sz w:val="56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6"/>
                          <w:sz w:val="56"/>
                        </w:rPr>
                        <w:t>ğu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63"/>
                          <w:sz w:val="5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59"/>
                          <w:sz w:val="56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1"/>
                          <w:w w:val="59"/>
                          <w:sz w:val="56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85"/>
                          <w:sz w:val="56"/>
                        </w:rPr>
                        <w:t>are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spacing w:val="2"/>
                          <w:w w:val="85"/>
                          <w:sz w:val="56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0000FF"/>
                          <w:w w:val="74"/>
                          <w:sz w:val="56"/>
                        </w:rPr>
                        <w:t>leyiniz.</w:t>
                      </w:r>
                      <w:r>
                        <w:rPr>
                          <w:rFonts w:ascii="Arial" w:hAnsi="Arial"/>
                          <w:sz w:val="56"/>
                        </w:rPr>
                      </w:r>
                    </w:p>
                  </w:txbxContent>
                </v:textbox>
                <w10:wrap type="none"/>
              </v:shape>
              <v:shape style="position:absolute;left:0;top:1713;width:336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/>
                          <w:b/>
                          <w:color w:val="FF0000"/>
                          <w:spacing w:val="-1"/>
                          <w:w w:val="99"/>
                          <w:sz w:val="40"/>
                        </w:rPr>
                        <w:t>9.</w:t>
                      </w:r>
                      <w:r>
                        <w:rPr>
                          <w:rFonts w:ascii="Century Gothic"/>
                          <w:sz w:val="4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0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97"/>
        <w:ind w:left="184" w:right="0" w:firstLine="0"/>
        <w:jc w:val="left"/>
        <w:rPr>
          <w:rFonts w:ascii="Century Gothic" w:hAnsi="Century Gothic" w:cs="Century Gothic" w:eastAsia="Century Gothic"/>
          <w:sz w:val="40"/>
          <w:szCs w:val="40"/>
        </w:rPr>
      </w:pPr>
      <w:r>
        <w:rPr/>
        <w:pict>
          <v:shape style="position:absolute;margin-left:94.5pt;margin-top:8.787191pt;width:474.75pt;height:196.5pt;mso-position-horizontal-relative:page;mso-position-vertical-relative:paragraph;z-index:-20752" type="#_x0000_t75" stroked="false">
            <v:imagedata r:id="rId34" o:title=""/>
          </v:shape>
        </w:pict>
      </w:r>
      <w:r>
        <w:rPr>
          <w:rFonts w:ascii="Century Gothic"/>
          <w:b/>
          <w:color w:val="FF0000"/>
          <w:sz w:val="40"/>
        </w:rPr>
        <w:t>10.</w:t>
      </w:r>
      <w:r>
        <w:rPr>
          <w:rFonts w:ascii="Century Gothic"/>
          <w:sz w:val="4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40"/>
          <w:szCs w:val="40"/>
        </w:rPr>
      </w:pPr>
    </w:p>
    <w:p>
      <w:pPr>
        <w:spacing w:line="240" w:lineRule="auto" w:before="7"/>
        <w:rPr>
          <w:rFonts w:ascii="Century Gothic" w:hAnsi="Century Gothic" w:cs="Century Gothic" w:eastAsia="Century Gothic"/>
          <w:b/>
          <w:bCs/>
          <w:sz w:val="36"/>
          <w:szCs w:val="36"/>
        </w:rPr>
      </w:pPr>
    </w:p>
    <w:p>
      <w:pPr>
        <w:spacing w:before="0"/>
        <w:ind w:left="3413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</w:r>
      <w:r>
        <w:rPr>
          <w:rFonts w:ascii="Calibri" w:hAnsi="Calibri"/>
          <w:spacing w:val="-50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TÜRK</w:t>
      </w:r>
      <w:r>
        <w:rPr>
          <w:rFonts w:ascii="Calibri" w:hAnsi="Calibri"/>
          <w:spacing w:val="-49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ÇE</w:t>
      </w:r>
      <w:r>
        <w:rPr>
          <w:rFonts w:ascii="Calibri" w:hAnsi="Calibri"/>
          <w:spacing w:val="-6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BÖLÜMÜ</w:t>
      </w:r>
      <w:r>
        <w:rPr>
          <w:rFonts w:ascii="Calibri" w:hAnsi="Calibri"/>
          <w:spacing w:val="-4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BİTMİŞTİR. 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header="749" w:footer="1002" w:top="960" w:bottom="1200" w:left="1160" w:right="4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604" w:lineRule="exact"/>
        <w:ind w:left="3429" w:right="0" w:firstLine="0"/>
        <w:jc w:val="left"/>
        <w:rPr>
          <w:rFonts w:ascii="Arial" w:hAnsi="Arial" w:cs="Arial" w:eastAsia="Arial"/>
          <w:b w:val="0"/>
          <w:bCs w:val="0"/>
        </w:rPr>
      </w:pPr>
      <w:bookmarkStart w:name="ANDS1 KDS2 2MAT" w:id="2"/>
      <w:bookmarkEnd w:id="2"/>
      <w:r>
        <w:rPr>
          <w:b w:val="0"/>
        </w:rPr>
      </w:r>
      <w:r>
        <w:rPr>
          <w:rFonts w:ascii="Arial" w:hAnsi="Arial"/>
          <w:w w:val="95"/>
        </w:rPr>
        <w:t>MATEMATİK</w:t>
      </w:r>
      <w:r>
        <w:rPr>
          <w:rFonts w:ascii="Arial" w:hAns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1380" w:lineRule="exact"/>
        <w:ind w:left="5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43.4pt;height:69pt;mso-position-horizontal-relative:char;mso-position-vertical-relative:line" coordorigin="0,0" coordsize="8868,1380">
            <v:shape style="position:absolute;left:0;top:0;width:8868;height:1380" type="#_x0000_t75" stroked="false">
              <v:imagedata r:id="rId37" o:title=""/>
            </v:shape>
            <v:shape style="position:absolute;left:77;top:44;width:8715;height:1230" type="#_x0000_t75" stroked="false">
              <v:imagedata r:id="rId38" o:title=""/>
            </v:shape>
            <v:group style="position:absolute;left:77;top:44;width:8715;height:1230" coordorigin="77,44" coordsize="8715,1230">
              <v:shape style="position:absolute;left:77;top:44;width:8715;height:1230" coordorigin="77,44" coordsize="8715,1230" path="m77,249l88,182,119,124,166,80,226,52,8587,44,8610,45,8674,63,8728,100,8768,152,8789,215,8792,1069,8791,1092,8773,1156,8736,1210,8684,1250,8621,1271,282,1274,259,1273,195,1255,141,1218,101,1166,80,1103,77,249xe" filled="false" stroked="true" strokeweight=".75pt" strokecolor="#f69240">
                <v:path arrowok="t"/>
              </v:shape>
              <v:shape style="position:absolute;left:0;top:0;width:8868;height:1380" type="#_x0000_t202" filled="false" stroked="false">
                <v:textbox inset="0,0,0,0">
                  <w:txbxContent>
                    <w:p>
                      <w:pPr>
                        <w:spacing w:line="288" w:lineRule="auto" w:before="219"/>
                        <w:ind w:left="464" w:right="397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6"/>
                          <w:sz w:val="2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Lİ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1"/>
                          <w:sz w:val="2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24"/>
                        </w:rPr>
                        <w:t>KL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2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78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Kİ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2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2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101"/>
                          <w:sz w:val="24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ZE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9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24"/>
                        </w:rPr>
                        <w:t>KL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8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ZL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4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6"/>
                          <w:sz w:val="2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24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4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24"/>
                        </w:rPr>
                        <w:t>IND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Kİ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0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9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90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6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6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66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Z.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30"/>
                          <w:w w:val="70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-122"/>
                          <w:w w:val="70"/>
                          <w:sz w:val="24"/>
                          <w:u w:val="single" w:color="000000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9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  <w:u w:val="single" w:color="000000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5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ILA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-49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49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61" w:val="left" w:leader="none"/>
        </w:tabs>
        <w:spacing w:line="604" w:lineRule="exact" w:before="0" w:after="0"/>
        <w:ind w:left="460" w:right="0" w:hanging="36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>
          <w:rFonts w:ascii="Arial" w:hAnsi="Arial"/>
          <w:b/>
          <w:w w:val="85"/>
          <w:sz w:val="56"/>
        </w:rPr>
        <w:t>Hangisinde </w:t>
      </w:r>
      <w:r>
        <w:rPr>
          <w:rFonts w:ascii="Arial" w:hAnsi="Arial"/>
          <w:b/>
          <w:color w:val="FF0000"/>
          <w:w w:val="85"/>
          <w:sz w:val="56"/>
        </w:rPr>
        <w:t>geriye ikişer sayma</w:t>
      </w:r>
      <w:r>
        <w:rPr>
          <w:rFonts w:ascii="Arial" w:hAnsi="Arial"/>
          <w:b/>
          <w:color w:val="FF0000"/>
          <w:spacing w:val="65"/>
          <w:w w:val="85"/>
          <w:sz w:val="56"/>
        </w:rPr>
        <w:t> </w:t>
      </w:r>
      <w:r>
        <w:rPr>
          <w:rFonts w:ascii="Arial" w:hAnsi="Arial"/>
          <w:b/>
          <w:w w:val="85"/>
          <w:sz w:val="56"/>
        </w:rPr>
        <w:t>doğru</w:t>
      </w:r>
      <w:r>
        <w:rPr>
          <w:rFonts w:ascii="Arial" w:hAnsi="Arial"/>
          <w:sz w:val="56"/>
        </w:rPr>
      </w:r>
    </w:p>
    <w:p>
      <w:pPr>
        <w:pStyle w:val="BodyText"/>
        <w:spacing w:line="240" w:lineRule="auto" w:before="132"/>
        <w:ind w:left="460" w:right="0" w:firstLine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82.5pt;margin-top:49.783684pt;width:24pt;height:22.5pt;mso-position-horizontal-relative:page;mso-position-vertical-relative:paragraph;z-index:2128" coordorigin="1650,996" coordsize="480,450">
            <v:shape style="position:absolute;left:1650;top:996;width:480;height:450" coordorigin="1650,996" coordsize="480,450" path="m1650,1446l2130,1446,2130,996,1650,996,1650,1446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82.5pt;margin-top:84.283684pt;width:24pt;height:22.5pt;mso-position-horizontal-relative:page;mso-position-vertical-relative:paragraph;z-index:2152" coordorigin="1650,1686" coordsize="480,450">
            <v:shape style="position:absolute;left:1650;top:1686;width:480;height:450" coordorigin="1650,1686" coordsize="480,450" path="m1650,2136l2130,2136,2130,1686,1650,1686,1650,2136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82.5pt;margin-top:120.283684pt;width:24pt;height:22.5pt;mso-position-horizontal-relative:page;mso-position-vertical-relative:paragraph;z-index:2176" coordorigin="1650,2406" coordsize="480,450">
            <v:shape style="position:absolute;left:1650;top:2406;width:480;height:450" coordorigin="1650,2406" coordsize="480,450" path="m1650,2856l2130,2856,2130,2406,1650,2406,1650,2856xe" filled="false" stroked="true" strokeweight="2pt" strokecolor="#001f5f">
              <v:path arrowok="t"/>
            </v:shape>
            <w10:wrap type="none"/>
          </v:group>
        </w:pict>
      </w:r>
      <w:r>
        <w:rPr>
          <w:rFonts w:ascii="Arial" w:hAnsi="Arial"/>
          <w:w w:val="85"/>
        </w:rPr>
        <w:t>yapılmıştır?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12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"/>
        <w:gridCol w:w="881"/>
        <w:gridCol w:w="884"/>
        <w:gridCol w:w="884"/>
        <w:gridCol w:w="884"/>
        <w:gridCol w:w="881"/>
        <w:gridCol w:w="884"/>
        <w:gridCol w:w="885"/>
        <w:gridCol w:w="884"/>
      </w:tblGrid>
      <w:tr>
        <w:trPr>
          <w:trHeight w:val="682" w:hRule="exact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5"/>
                <w:sz w:val="52"/>
              </w:rPr>
              <w:t>14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12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10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9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8"/>
                <w:sz w:val="52"/>
              </w:rPr>
              <w:t>8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78"/>
                <w:sz w:val="52"/>
              </w:rPr>
              <w:t>7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3"/>
                <w:sz w:val="52"/>
              </w:rPr>
              <w:t>6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111"/>
                <w:sz w:val="52"/>
              </w:rPr>
              <w:t>4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7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8"/>
                <w:sz w:val="52"/>
              </w:rPr>
              <w:t>2</w:t>
            </w:r>
            <w:r>
              <w:rPr>
                <w:rFonts w:ascii="Arial"/>
                <w:sz w:val="52"/>
              </w:rPr>
            </w:r>
          </w:p>
        </w:tc>
      </w:tr>
      <w:tr>
        <w:trPr>
          <w:trHeight w:val="682" w:hRule="exact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18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16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5"/>
                <w:sz w:val="52"/>
              </w:rPr>
              <w:t>14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12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10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8"/>
                <w:sz w:val="52"/>
              </w:rPr>
              <w:t>8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3"/>
                <w:sz w:val="52"/>
              </w:rPr>
              <w:t>6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111"/>
                <w:sz w:val="52"/>
              </w:rPr>
              <w:t>4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8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8"/>
                <w:sz w:val="52"/>
              </w:rPr>
              <w:t>2</w:t>
            </w:r>
            <w:r>
              <w:rPr>
                <w:rFonts w:ascii="Arial"/>
                <w:sz w:val="52"/>
              </w:rPr>
            </w:r>
          </w:p>
        </w:tc>
      </w:tr>
      <w:tr>
        <w:trPr>
          <w:trHeight w:val="682" w:hRule="exact"/>
        </w:trPr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16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15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5"/>
                <w:sz w:val="52"/>
              </w:rPr>
              <w:t>14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13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5"/>
                <w:sz w:val="52"/>
              </w:rPr>
              <w:t>12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3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0"/>
                <w:sz w:val="52"/>
              </w:rPr>
              <w:t>10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88"/>
                <w:sz w:val="52"/>
              </w:rPr>
              <w:t>8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93"/>
                <w:sz w:val="52"/>
              </w:rPr>
              <w:t>6</w:t>
            </w:r>
            <w:r>
              <w:rPr>
                <w:rFonts w:ascii="Arial"/>
                <w:sz w:val="52"/>
              </w:rPr>
            </w:r>
          </w:p>
        </w:tc>
        <w:tc>
          <w:tcPr>
            <w:tcW w:w="8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/>
          </w:tcPr>
          <w:p>
            <w:pPr>
              <w:pStyle w:val="TableParagraph"/>
              <w:spacing w:line="566" w:lineRule="exact"/>
              <w:ind w:left="104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/>
                <w:b/>
                <w:w w:val="111"/>
                <w:sz w:val="52"/>
              </w:rPr>
              <w:t>4</w:t>
            </w:r>
            <w:r>
              <w:rPr>
                <w:rFonts w:ascii="Arial"/>
                <w:sz w:val="5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288" w:lineRule="auto" w:before="137" w:after="0"/>
        <w:ind w:left="460" w:right="1839" w:hanging="36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>
          <w:rFonts w:ascii="Arial" w:hAnsi="Arial"/>
          <w:b/>
          <w:w w:val="75"/>
          <w:sz w:val="56"/>
        </w:rPr>
        <w:t>Aşağıdakilerden hangisi</w:t>
      </w:r>
      <w:r>
        <w:rPr>
          <w:rFonts w:ascii="Arial" w:hAnsi="Arial"/>
          <w:b/>
          <w:spacing w:val="57"/>
          <w:w w:val="75"/>
          <w:sz w:val="56"/>
        </w:rPr>
        <w:t> </w:t>
      </w:r>
      <w:r>
        <w:rPr>
          <w:rFonts w:ascii="Arial" w:hAnsi="Arial"/>
          <w:b/>
          <w:w w:val="75"/>
          <w:sz w:val="56"/>
        </w:rPr>
        <w:t>diğerlerinden</w:t>
      </w:r>
      <w:r>
        <w:rPr>
          <w:rFonts w:ascii="Arial" w:hAnsi="Arial"/>
          <w:b/>
          <w:w w:val="75"/>
          <w:sz w:val="56"/>
        </w:rPr>
        <w:t> </w:t>
      </w:r>
      <w:r>
        <w:rPr>
          <w:rFonts w:ascii="Arial" w:hAnsi="Arial"/>
          <w:b/>
          <w:w w:val="90"/>
          <w:sz w:val="56"/>
        </w:rPr>
        <w:t>daha</w:t>
      </w:r>
      <w:r>
        <w:rPr>
          <w:rFonts w:ascii="Arial" w:hAnsi="Arial"/>
          <w:b/>
          <w:spacing w:val="67"/>
          <w:w w:val="90"/>
          <w:sz w:val="56"/>
        </w:rPr>
        <w:t> </w:t>
      </w:r>
      <w:r>
        <w:rPr>
          <w:rFonts w:ascii="Arial" w:hAnsi="Arial"/>
          <w:b/>
          <w:color w:val="C00000"/>
          <w:w w:val="90"/>
          <w:sz w:val="56"/>
        </w:rPr>
        <w:t>hafiftir</w:t>
      </w:r>
      <w:r>
        <w:rPr>
          <w:rFonts w:ascii="Arial" w:hAnsi="Arial"/>
          <w:b/>
          <w:w w:val="90"/>
          <w:sz w:val="56"/>
        </w:rPr>
        <w:t>?</w:t>
      </w:r>
      <w:r>
        <w:rPr>
          <w:rFonts w:ascii="Arial" w:hAnsi="Arial"/>
          <w:sz w:val="56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3383" w:val="left" w:leader="none"/>
          <w:tab w:pos="7279" w:val="left" w:leader="none"/>
        </w:tabs>
        <w:spacing w:line="2039" w:lineRule="exact"/>
        <w:ind w:left="2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1"/>
          <w:sz w:val="20"/>
        </w:rPr>
        <w:drawing>
          <wp:inline distT="0" distB="0" distL="0" distR="0">
            <wp:extent cx="1716325" cy="1236345"/>
            <wp:effectExtent l="0" t="0" r="0" b="0"/>
            <wp:docPr id="23" name="image31.jpeg" descr="kurbağa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1"/>
          <w:sz w:val="20"/>
        </w:rPr>
      </w:r>
      <w:r>
        <w:rPr>
          <w:rFonts w:ascii="Arial"/>
          <w:position w:val="-31"/>
          <w:sz w:val="20"/>
        </w:rPr>
        <w:tab/>
      </w:r>
      <w:r>
        <w:rPr>
          <w:rFonts w:ascii="Arial"/>
          <w:position w:val="-40"/>
          <w:sz w:val="20"/>
        </w:rPr>
        <w:drawing>
          <wp:inline distT="0" distB="0" distL="0" distR="0">
            <wp:extent cx="1835968" cy="1295019"/>
            <wp:effectExtent l="0" t="0" r="0" b="0"/>
            <wp:docPr id="25" name="image32.jpeg" descr="fil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68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0"/>
          <w:sz w:val="20"/>
        </w:rPr>
      </w:r>
      <w:r>
        <w:rPr>
          <w:rFonts w:ascii="Arial"/>
          <w:position w:val="-40"/>
          <w:sz w:val="20"/>
        </w:rPr>
        <w:tab/>
      </w:r>
      <w:r>
        <w:rPr>
          <w:rFonts w:ascii="Arial"/>
          <w:position w:val="-31"/>
          <w:sz w:val="20"/>
        </w:rPr>
        <w:drawing>
          <wp:inline distT="0" distB="0" distL="0" distR="0">
            <wp:extent cx="1014051" cy="1236345"/>
            <wp:effectExtent l="0" t="0" r="0" b="0"/>
            <wp:docPr id="27" name="image33.jpeg" descr="kedi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51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1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4505" w:val="left" w:leader="none"/>
          <w:tab w:pos="7805" w:val="left" w:leader="none"/>
        </w:tabs>
        <w:spacing w:line="625" w:lineRule="exact"/>
        <w:ind w:left="12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2"/>
          <w:sz w:val="20"/>
        </w:rPr>
        <w:pict>
          <v:group style="width:31.25pt;height:30.5pt;mso-position-horizontal-relative:char;mso-position-vertical-relative:line" coordorigin="0,0" coordsize="625,610">
            <v:group style="position:absolute;left:20;top:20;width:585;height:570" coordorigin="20,20" coordsize="585,570">
              <v:shape style="position:absolute;left:20;top:20;width:585;height:570" coordorigin="20,20" coordsize="585,570" path="m20,590l605,590,605,20,20,20,20,59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12"/>
          <w:sz w:val="20"/>
        </w:rPr>
      </w:r>
      <w:r>
        <w:rPr>
          <w:rFonts w:ascii="Arial"/>
          <w:position w:val="-12"/>
          <w:sz w:val="20"/>
        </w:rPr>
        <w:tab/>
      </w:r>
      <w:r>
        <w:rPr>
          <w:rFonts w:ascii="Arial"/>
          <w:position w:val="-10"/>
          <w:sz w:val="20"/>
        </w:rPr>
        <w:pict>
          <v:group style="width:31.25pt;height:30.5pt;mso-position-horizontal-relative:char;mso-position-vertical-relative:line" coordorigin="0,0" coordsize="625,610">
            <v:group style="position:absolute;left:20;top:20;width:585;height:570" coordorigin="20,20" coordsize="585,570">
              <v:shape style="position:absolute;left:20;top:20;width:585;height:570" coordorigin="20,20" coordsize="585,570" path="m20,590l605,590,605,20,20,20,20,59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10"/>
          <w:sz w:val="20"/>
        </w:rPr>
      </w:r>
      <w:r>
        <w:rPr>
          <w:rFonts w:ascii="Arial"/>
          <w:position w:val="-10"/>
          <w:sz w:val="20"/>
        </w:rPr>
        <w:tab/>
      </w:r>
      <w:r>
        <w:rPr>
          <w:rFonts w:ascii="Arial"/>
          <w:position w:val="-10"/>
          <w:sz w:val="20"/>
        </w:rPr>
        <w:pict>
          <v:group style="width:31.25pt;height:30.5pt;mso-position-horizontal-relative:char;mso-position-vertical-relative:line" coordorigin="0,0" coordsize="625,610">
            <v:group style="position:absolute;left:20;top:20;width:585;height:570" coordorigin="20,20" coordsize="585,570">
              <v:shape style="position:absolute;left:20;top:20;width:585;height:570" coordorigin="20,20" coordsize="585,570" path="m20,590l605,590,605,20,20,20,20,59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10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6"/>
          <w:szCs w:val="66"/>
        </w:rPr>
      </w:pPr>
    </w:p>
    <w:p>
      <w:pPr>
        <w:tabs>
          <w:tab w:pos="7214" w:val="left" w:leader="none"/>
        </w:tabs>
        <w:spacing w:before="0"/>
        <w:ind w:left="479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532.950012pt;margin-top:-.279369pt;width:40.2pt;height:13.4pt;mso-position-horizontal-relative:page;mso-position-vertical-relative:paragraph;z-index:2104" coordorigin="10659,-6" coordsize="804,268">
            <v:shape style="position:absolute;left:10659;top:-6;width:804;height:268" coordorigin="10659,-6" coordsize="804,268" path="m10659,61l11329,61,11329,-6,11463,128,11329,262,11329,195,10659,195,10659,61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Calibri" w:hAnsi="Calibri"/>
          <w:w w:val="95"/>
          <w:sz w:val="22"/>
        </w:rPr>
        <w:t>5</w:t>
        <w:tab/>
      </w:r>
      <w:r>
        <w:rPr>
          <w:rFonts w:ascii="Calibri" w:hAnsi="Calibri"/>
          <w:sz w:val="22"/>
        </w:rPr>
        <w:t>DİĞER SAYFAYA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GEÇİNİZ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headerReference w:type="default" r:id="rId35"/>
          <w:footerReference w:type="default" r:id="rId36"/>
          <w:pgSz w:w="11910" w:h="16840"/>
          <w:pgMar w:header="749" w:footer="0" w:top="960" w:bottom="280" w:left="1100" w:right="320"/>
        </w:sectPr>
      </w:pPr>
    </w:p>
    <w:p>
      <w:pPr>
        <w:spacing w:line="240" w:lineRule="auto" w:before="1"/>
        <w:rPr>
          <w:rFonts w:ascii="Calibri" w:hAnsi="Calibri" w:cs="Calibri" w:eastAsia="Calibri"/>
          <w:sz w:val="15"/>
          <w:szCs w:val="15"/>
        </w:rPr>
      </w:pPr>
    </w:p>
    <w:p>
      <w:pPr>
        <w:spacing w:line="2587" w:lineRule="exact"/>
        <w:ind w:left="28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51"/>
          <w:sz w:val="20"/>
          <w:szCs w:val="20"/>
        </w:rPr>
        <w:drawing>
          <wp:inline distT="0" distB="0" distL="0" distR="0">
            <wp:extent cx="6133537" cy="1643252"/>
            <wp:effectExtent l="0" t="0" r="0" b="0"/>
            <wp:docPr id="29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37" cy="164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51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516" w:lineRule="exact" w:before="0" w:after="0"/>
        <w:ind w:left="740" w:right="0" w:hanging="50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>
          <w:rFonts w:ascii="Arial" w:hAnsi="Arial"/>
          <w:b/>
          <w:w w:val="85"/>
          <w:sz w:val="56"/>
        </w:rPr>
        <w:t>Yukarıdaki görsele göre </w:t>
      </w:r>
      <w:r>
        <w:rPr>
          <w:rFonts w:ascii="Arial" w:hAnsi="Arial"/>
          <w:b/>
          <w:color w:val="FF0000"/>
          <w:w w:val="85"/>
          <w:sz w:val="56"/>
        </w:rPr>
        <w:t>3.</w:t>
      </w:r>
      <w:r>
        <w:rPr>
          <w:rFonts w:ascii="Arial" w:hAnsi="Arial"/>
          <w:b/>
          <w:color w:val="FF0000"/>
          <w:spacing w:val="40"/>
          <w:w w:val="85"/>
          <w:sz w:val="56"/>
        </w:rPr>
        <w:t> </w:t>
      </w:r>
      <w:r>
        <w:rPr>
          <w:rFonts w:ascii="Arial" w:hAnsi="Arial"/>
          <w:b/>
          <w:color w:val="FF0000"/>
          <w:w w:val="85"/>
          <w:sz w:val="56"/>
        </w:rPr>
        <w:t>ağacın</w:t>
      </w:r>
      <w:r>
        <w:rPr>
          <w:rFonts w:ascii="Arial" w:hAnsi="Arial"/>
          <w:sz w:val="56"/>
        </w:rPr>
      </w:r>
    </w:p>
    <w:p>
      <w:pPr>
        <w:pStyle w:val="BodyText"/>
        <w:spacing w:line="240" w:lineRule="auto" w:before="128"/>
        <w:ind w:left="600" w:right="0" w:firstLine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w w:val="80"/>
        </w:rPr>
        <w:t>üzerinde kaç elma</w:t>
      </w:r>
      <w:r>
        <w:rPr>
          <w:rFonts w:ascii="Arial" w:hAnsi="Arial"/>
          <w:spacing w:val="100"/>
          <w:w w:val="80"/>
        </w:rPr>
        <w:t> </w:t>
      </w:r>
      <w:r>
        <w:rPr>
          <w:rFonts w:ascii="Arial" w:hAnsi="Arial"/>
          <w:w w:val="80"/>
        </w:rPr>
        <w:t>vardır?</w:t>
      </w:r>
      <w:r>
        <w:rPr>
          <w:rFonts w:ascii="Arial" w:hAnsi="Arial"/>
          <w:b w:val="0"/>
        </w:rPr>
      </w:r>
    </w:p>
    <w:p>
      <w:pPr>
        <w:tabs>
          <w:tab w:pos="4573" w:val="left" w:leader="none"/>
          <w:tab w:pos="7377" w:val="left" w:leader="none"/>
        </w:tabs>
        <w:spacing w:before="130"/>
        <w:ind w:left="1216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/>
        <w:pict>
          <v:group style="position:absolute;margin-left:73.5pt;margin-top:10.427725pt;width:24pt;height:22.5pt;mso-position-horizontal-relative:page;mso-position-vertical-relative:paragraph;z-index:2368" coordorigin="1470,209" coordsize="480,450">
            <v:shape style="position:absolute;left:1470;top:209;width:480;height:450" coordorigin="1470,209" coordsize="480,450" path="m1470,659l1950,659,1950,209,1470,209,1470,659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234.75pt;margin-top:10.427725pt;width:24pt;height:22.5pt;mso-position-horizontal-relative:page;mso-position-vertical-relative:paragraph;z-index:-20296" coordorigin="4695,209" coordsize="480,450">
            <v:shape style="position:absolute;left:4695;top:209;width:480;height:450" coordorigin="4695,209" coordsize="480,450" path="m4695,659l5175,659,5175,209,4695,209,4695,659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379.5pt;margin-top:10.427725pt;width:24pt;height:22.5pt;mso-position-horizontal-relative:page;mso-position-vertical-relative:paragraph;z-index:-20272" coordorigin="7590,209" coordsize="480,450">
            <v:shape style="position:absolute;left:7590;top:209;width:480;height:450" coordorigin="7590,209" coordsize="480,450" path="m7590,659l8070,659,8070,209,7590,209,7590,659xe" filled="false" stroked="true" strokeweight="2pt" strokecolor="#001f5f">
              <v:path arrowok="t"/>
            </v:shape>
            <w10:wrap type="none"/>
          </v:group>
        </w:pict>
      </w:r>
      <w:r>
        <w:rPr>
          <w:rFonts w:ascii="Arial"/>
          <w:b/>
          <w:w w:val="80"/>
          <w:sz w:val="52"/>
        </w:rPr>
        <w:t>10</w:t>
        <w:tab/>
      </w:r>
      <w:r>
        <w:rPr>
          <w:rFonts w:ascii="Arial"/>
          <w:b/>
          <w:w w:val="90"/>
          <w:sz w:val="52"/>
        </w:rPr>
        <w:t>20</w:t>
        <w:tab/>
      </w:r>
      <w:r>
        <w:rPr>
          <w:rFonts w:ascii="Arial"/>
          <w:b/>
          <w:w w:val="95"/>
          <w:sz w:val="52"/>
        </w:rPr>
        <w:t>16</w:t>
      </w:r>
      <w:r>
        <w:rPr>
          <w:rFonts w:ascii="Arial"/>
          <w:sz w:val="5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77"/>
          <w:szCs w:val="77"/>
        </w:rPr>
      </w:pP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288" w:lineRule="auto" w:before="0" w:after="0"/>
        <w:ind w:left="600" w:right="1544" w:hanging="360"/>
        <w:jc w:val="left"/>
        <w:rPr>
          <w:rFonts w:ascii="Arial" w:hAnsi="Arial" w:cs="Arial" w:eastAsia="Arial"/>
          <w:color w:val="FF0000"/>
          <w:sz w:val="48"/>
          <w:szCs w:val="48"/>
        </w:rPr>
      </w:pPr>
      <w:r>
        <w:rPr/>
        <w:pict>
          <v:group style="position:absolute;margin-left:339.630005pt;margin-top:31.96172pt;width:227.4pt;height:134.25pt;mso-position-horizontal-relative:page;mso-position-vertical-relative:paragraph;z-index:-20344" coordorigin="6793,639" coordsize="4548,2685">
            <v:shape style="position:absolute;left:8190;top:639;width:3150;height:2685" type="#_x0000_t75" stroked="false">
              <v:imagedata r:id="rId44" o:title=""/>
            </v:shape>
            <v:shape style="position:absolute;left:6793;top:1463;width:1424;height:1626" type="#_x0000_t75" stroked="false">
              <v:imagedata r:id="rId45" o:title=""/>
            </v:shape>
            <w10:wrap type="none"/>
          </v:group>
        </w:pict>
      </w:r>
      <w:r>
        <w:rPr>
          <w:rFonts w:ascii="Arial" w:hAnsi="Arial"/>
          <w:b/>
          <w:w w:val="80"/>
          <w:sz w:val="48"/>
        </w:rPr>
        <w:t>Gövdesindeki sayıya </w:t>
      </w:r>
      <w:r>
        <w:rPr>
          <w:rFonts w:ascii="Arial" w:hAnsi="Arial"/>
          <w:b/>
          <w:spacing w:val="-3"/>
          <w:w w:val="80"/>
          <w:sz w:val="48"/>
        </w:rPr>
        <w:t>göre </w:t>
      </w:r>
      <w:r>
        <w:rPr>
          <w:rFonts w:ascii="Arial" w:hAnsi="Arial"/>
          <w:b/>
          <w:w w:val="80"/>
          <w:sz w:val="48"/>
        </w:rPr>
        <w:t>tırtıl hangi</w:t>
      </w:r>
      <w:r>
        <w:rPr>
          <w:rFonts w:ascii="Arial" w:hAnsi="Arial"/>
          <w:b/>
          <w:spacing w:val="39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yaprağı</w:t>
      </w:r>
      <w:r>
        <w:rPr>
          <w:rFonts w:ascii="Arial" w:hAnsi="Arial"/>
          <w:b/>
          <w:w w:val="77"/>
          <w:sz w:val="48"/>
        </w:rPr>
        <w:t> </w:t>
      </w:r>
      <w:r>
        <w:rPr>
          <w:rFonts w:ascii="Arial" w:hAnsi="Arial"/>
          <w:b/>
          <w:w w:val="85"/>
          <w:sz w:val="48"/>
        </w:rPr>
        <w:t>yemelidir?</w:t>
      </w:r>
      <w:r>
        <w:rPr>
          <w:rFonts w:ascii="Arial" w:hAnsi="Arial"/>
          <w:sz w:val="4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2635" w:val="left" w:leader="none"/>
          <w:tab w:pos="5125" w:val="left" w:leader="none"/>
        </w:tabs>
        <w:spacing w:line="1730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3"/>
          <w:sz w:val="20"/>
        </w:rPr>
        <w:pict>
          <v:group style="width:100.75pt;height:86.45pt;mso-position-horizontal-relative:char;mso-position-vertical-relative:line" coordorigin="0,0" coordsize="2015,1729">
            <v:shape style="position:absolute;left:500;top:0;width:1515;height:1729" type="#_x0000_t75" stroked="false">
              <v:imagedata r:id="rId46" o:title=""/>
            </v:shape>
            <v:group style="position:absolute;left:20;top:809;width:480;height:450" coordorigin="20,809" coordsize="480,450">
              <v:shape style="position:absolute;left:20;top:809;width:480;height:450" coordorigin="20,809" coordsize="480,450" path="m20,1259l500,1259,500,809,20,809,20,1259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33"/>
          <w:sz w:val="20"/>
        </w:rPr>
      </w:r>
      <w:r>
        <w:rPr>
          <w:rFonts w:ascii="Arial"/>
          <w:position w:val="-33"/>
          <w:sz w:val="20"/>
        </w:rPr>
        <w:tab/>
      </w:r>
      <w:r>
        <w:rPr>
          <w:rFonts w:ascii="Arial"/>
          <w:position w:val="8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8"/>
          <w:sz w:val="20"/>
        </w:rPr>
      </w:r>
      <w:r>
        <w:rPr>
          <w:rFonts w:ascii="Times New Roman"/>
          <w:spacing w:val="3"/>
          <w:position w:val="8"/>
          <w:sz w:val="20"/>
        </w:rPr>
        <w:t> </w:t>
      </w:r>
      <w:r>
        <w:rPr>
          <w:rFonts w:ascii="Arial"/>
          <w:spacing w:val="3"/>
          <w:position w:val="-34"/>
          <w:sz w:val="20"/>
        </w:rPr>
        <w:drawing>
          <wp:inline distT="0" distB="0" distL="0" distR="0">
            <wp:extent cx="947166" cy="1081277"/>
            <wp:effectExtent l="0" t="0" r="0" b="0"/>
            <wp:docPr id="31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66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"/>
          <w:position w:val="-34"/>
          <w:sz w:val="20"/>
        </w:rPr>
      </w:r>
      <w:r>
        <w:rPr>
          <w:rFonts w:ascii="Arial"/>
          <w:spacing w:val="3"/>
          <w:position w:val="-34"/>
          <w:sz w:val="20"/>
        </w:rPr>
        <w:tab/>
      </w:r>
      <w:r>
        <w:rPr>
          <w:rFonts w:ascii="Arial"/>
          <w:spacing w:val="3"/>
          <w:position w:val="11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spacing w:val="3"/>
          <w:position w:val="11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1592" w:lineRule="exact"/>
        <w:ind w:left="12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1"/>
          <w:sz w:val="20"/>
          <w:szCs w:val="20"/>
        </w:rPr>
        <w:drawing>
          <wp:inline distT="0" distB="0" distL="0" distR="0">
            <wp:extent cx="4848750" cy="1010983"/>
            <wp:effectExtent l="0" t="0" r="0" b="0"/>
            <wp:docPr id="33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750" cy="101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1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240" w:lineRule="auto" w:before="72" w:after="0"/>
        <w:ind w:left="600" w:right="0" w:hanging="360"/>
        <w:jc w:val="left"/>
        <w:rPr>
          <w:rFonts w:ascii="Arial" w:hAnsi="Arial" w:cs="Arial" w:eastAsia="Arial"/>
          <w:color w:val="FF0000"/>
          <w:sz w:val="48"/>
          <w:szCs w:val="48"/>
        </w:rPr>
      </w:pPr>
      <w:r>
        <w:rPr>
          <w:rFonts w:ascii="Arial" w:hAnsi="Arial"/>
          <w:b/>
          <w:w w:val="85"/>
          <w:sz w:val="48"/>
        </w:rPr>
        <w:t>Yukarıdaki görsel</w:t>
      </w:r>
      <w:r>
        <w:rPr>
          <w:rFonts w:ascii="Arial" w:hAnsi="Arial"/>
          <w:b/>
          <w:w w:val="85"/>
          <w:sz w:val="48"/>
        </w:rPr>
        <w:t>d</w:t>
      </w:r>
      <w:r>
        <w:rPr>
          <w:rFonts w:ascii="Arial" w:hAnsi="Arial"/>
          <w:b/>
          <w:w w:val="85"/>
          <w:sz w:val="48"/>
        </w:rPr>
        <w:t>e hangisi ağacın</w:t>
      </w:r>
      <w:r>
        <w:rPr>
          <w:rFonts w:ascii="Arial" w:hAnsi="Arial"/>
          <w:b/>
          <w:spacing w:val="-67"/>
          <w:w w:val="85"/>
          <w:sz w:val="48"/>
        </w:rPr>
        <w:t> </w:t>
      </w:r>
      <w:r>
        <w:rPr>
          <w:rFonts w:ascii="Arial" w:hAnsi="Arial"/>
          <w:b/>
          <w:color w:val="FF0000"/>
          <w:w w:val="85"/>
          <w:sz w:val="48"/>
        </w:rPr>
        <w:t>sağındadır</w:t>
      </w:r>
      <w:r>
        <w:rPr>
          <w:rFonts w:ascii="Arial" w:hAnsi="Arial"/>
          <w:b/>
          <w:w w:val="8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tabs>
          <w:tab w:pos="3880" w:val="left" w:leader="none"/>
          <w:tab w:pos="7090" w:val="left" w:leader="none"/>
        </w:tabs>
        <w:spacing w:line="1590" w:lineRule="exact"/>
        <w:ind w:left="5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1"/>
          <w:sz w:val="20"/>
        </w:rPr>
        <w:pict>
          <v:group style="width:138.050pt;height:79.5pt;mso-position-horizontal-relative:char;mso-position-vertical-relative:line" coordorigin="0,0" coordsize="2761,1590">
            <v:shape style="position:absolute;left:496;top:0;width:2265;height:1590" type="#_x0000_t75" stroked="false">
              <v:imagedata r:id="rId49" o:title=""/>
            </v:shape>
            <v:group style="position:absolute;left:20;top:621;width:480;height:450" coordorigin="20,621" coordsize="480,450">
              <v:shape style="position:absolute;left:20;top:621;width:480;height:450" coordorigin="20,621" coordsize="480,450" path="m20,1071l500,1071,500,621,20,621,20,1071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31"/>
          <w:sz w:val="20"/>
        </w:rPr>
      </w:r>
      <w:r>
        <w:rPr>
          <w:rFonts w:ascii="Arial"/>
          <w:position w:val="-31"/>
          <w:sz w:val="20"/>
        </w:rPr>
        <w:tab/>
      </w:r>
      <w:r>
        <w:rPr>
          <w:rFonts w:ascii="Arial"/>
          <w:position w:val="-31"/>
          <w:sz w:val="20"/>
        </w:rPr>
        <w:pict>
          <v:group style="width:136.5pt;height:78pt;mso-position-horizontal-relative:char;mso-position-vertical-relative:line" coordorigin="0,0" coordsize="2730,1560">
            <v:shape style="position:absolute;left:570;top:0;width:2160;height:1560" type="#_x0000_t75" stroked="false">
              <v:imagedata r:id="rId50" o:title=""/>
            </v:shape>
            <v:group style="position:absolute;left:20;top:666;width:480;height:450" coordorigin="20,666" coordsize="480,450">
              <v:shape style="position:absolute;left:20;top:666;width:480;height:450" coordorigin="20,666" coordsize="480,450" path="m20,1116l500,1116,500,666,20,666,20,1116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31"/>
          <w:sz w:val="20"/>
        </w:rPr>
      </w:r>
      <w:r>
        <w:rPr>
          <w:rFonts w:ascii="Arial"/>
          <w:position w:val="-31"/>
          <w:sz w:val="20"/>
        </w:rPr>
        <w:tab/>
      </w:r>
      <w:r>
        <w:rPr>
          <w:rFonts w:ascii="Arial"/>
          <w:position w:val="11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11"/>
          <w:sz w:val="20"/>
        </w:rPr>
      </w:r>
      <w:r>
        <w:rPr>
          <w:rFonts w:ascii="Times New Roman"/>
          <w:spacing w:val="43"/>
          <w:position w:val="11"/>
          <w:sz w:val="20"/>
        </w:rPr>
        <w:t> </w:t>
      </w:r>
      <w:r>
        <w:rPr>
          <w:rFonts w:ascii="Arial"/>
          <w:spacing w:val="43"/>
          <w:position w:val="-29"/>
          <w:sz w:val="20"/>
        </w:rPr>
        <w:drawing>
          <wp:inline distT="0" distB="0" distL="0" distR="0">
            <wp:extent cx="1304925" cy="1000125"/>
            <wp:effectExtent l="0" t="0" r="0" b="0"/>
            <wp:docPr id="3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3"/>
          <w:position w:val="-29"/>
          <w:sz w:val="20"/>
        </w:rPr>
      </w:r>
    </w:p>
    <w:p>
      <w:pPr>
        <w:spacing w:after="0" w:line="1590" w:lineRule="exact"/>
        <w:rPr>
          <w:rFonts w:ascii="Arial" w:hAnsi="Arial" w:cs="Arial" w:eastAsia="Arial"/>
          <w:sz w:val="20"/>
          <w:szCs w:val="20"/>
        </w:rPr>
        <w:sectPr>
          <w:footerReference w:type="default" r:id="rId42"/>
          <w:pgSz w:w="11910" w:h="16840"/>
          <w:pgMar w:footer="801" w:header="749" w:top="960" w:bottom="1000" w:left="960" w:right="460"/>
          <w:pgNumType w:start="6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604" w:lineRule="exact" w:before="0" w:after="0"/>
        <w:ind w:left="860" w:right="0" w:hanging="64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>
          <w:rFonts w:ascii="Arial" w:hAnsi="Arial"/>
          <w:b/>
          <w:w w:val="85"/>
          <w:sz w:val="56"/>
        </w:rPr>
        <w:t>Aşağıdakilerden hangisi onluk</w:t>
      </w:r>
      <w:r>
        <w:rPr>
          <w:rFonts w:ascii="Arial" w:hAnsi="Arial"/>
          <w:b/>
          <w:spacing w:val="81"/>
          <w:w w:val="85"/>
          <w:sz w:val="56"/>
        </w:rPr>
        <w:t> </w:t>
      </w:r>
      <w:r>
        <w:rPr>
          <w:rFonts w:ascii="Arial" w:hAnsi="Arial"/>
          <w:b/>
          <w:w w:val="85"/>
          <w:sz w:val="56"/>
        </w:rPr>
        <w:t>ve</w:t>
      </w:r>
      <w:r>
        <w:rPr>
          <w:rFonts w:ascii="Arial" w:hAnsi="Arial"/>
          <w:sz w:val="56"/>
        </w:rPr>
      </w:r>
    </w:p>
    <w:p>
      <w:pPr>
        <w:pStyle w:val="BodyText"/>
        <w:spacing w:line="240" w:lineRule="auto" w:before="132"/>
        <w:ind w:left="580" w:right="0" w:firstLine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37.699997pt;margin-top:49.643677pt;width:134.367469pt;height:180.1575pt;mso-position-horizontal-relative:page;mso-position-vertical-relative:paragraph;z-index:-20176" type="#_x0000_t75" stroked="false">
            <v:imagedata r:id="rId52" o:title=""/>
          </v:shape>
        </w:pict>
      </w:r>
      <w:r>
        <w:rPr>
          <w:rFonts w:ascii="Arial" w:hAnsi="Arial"/>
          <w:w w:val="80"/>
        </w:rPr>
        <w:t>birliklerine doğru</w:t>
      </w:r>
      <w:r>
        <w:rPr>
          <w:rFonts w:ascii="Arial" w:hAnsi="Arial"/>
          <w:spacing w:val="-63"/>
          <w:w w:val="80"/>
        </w:rPr>
        <w:t> </w:t>
      </w:r>
      <w:r>
        <w:rPr>
          <w:rFonts w:ascii="Arial" w:hAnsi="Arial"/>
          <w:w w:val="80"/>
        </w:rPr>
        <w:t>ayrılmıştır?</w:t>
      </w:r>
      <w:r>
        <w:rPr>
          <w:rFonts w:ascii="Arial" w:hAns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8"/>
          <w:szCs w:val="8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32"/>
      </w:tblGrid>
      <w:tr>
        <w:trPr>
          <w:trHeight w:val="3884" w:hRule="exact"/>
        </w:trPr>
        <w:tc>
          <w:tcPr>
            <w:tcW w:w="4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3766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74"/>
                <w:sz w:val="20"/>
                <w:szCs w:val="20"/>
              </w:rPr>
              <w:drawing>
                <wp:inline distT="0" distB="0" distL="0" distR="0">
                  <wp:extent cx="1783618" cy="2391727"/>
                  <wp:effectExtent l="0" t="0" r="0" b="0"/>
                  <wp:docPr id="37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18" cy="239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74"/>
                <w:sz w:val="20"/>
                <w:szCs w:val="20"/>
              </w:rPr>
            </w:r>
          </w:p>
        </w:tc>
        <w:tc>
          <w:tcPr>
            <w:tcW w:w="49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3736" w:lineRule="exact"/>
              <w:ind w:left="18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74"/>
                <w:sz w:val="20"/>
                <w:szCs w:val="20"/>
              </w:rPr>
              <w:drawing>
                <wp:inline distT="0" distB="0" distL="0" distR="0">
                  <wp:extent cx="1769910" cy="2372487"/>
                  <wp:effectExtent l="0" t="0" r="0" b="0"/>
                  <wp:docPr id="39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5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10" cy="237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74"/>
                <w:sz w:val="20"/>
                <w:szCs w:val="20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tabs>
          <w:tab w:pos="4713" w:val="left" w:leader="none"/>
          <w:tab w:pos="8088" w:val="left" w:leader="none"/>
        </w:tabs>
        <w:spacing w:line="580" w:lineRule="exact"/>
        <w:ind w:left="13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1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11"/>
          <w:sz w:val="20"/>
        </w:rPr>
      </w:r>
      <w:r>
        <w:rPr>
          <w:rFonts w:ascii="Arial"/>
          <w:position w:val="-11"/>
          <w:sz w:val="20"/>
        </w:rPr>
        <w:tab/>
      </w:r>
      <w:r>
        <w:rPr>
          <w:rFonts w:ascii="Arial"/>
          <w:position w:val="-2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2"/>
          <w:sz w:val="20"/>
        </w:rPr>
        <w:pict>
          <v:group style="width:26pt;height:24.5pt;mso-position-horizontal-relative:char;mso-position-vertical-relative:line" coordorigin="0,0" coordsize="520,490">
            <v:group style="position:absolute;left:20;top:20;width:480;height:450" coordorigin="20,20" coordsize="480,450">
              <v:shape style="position:absolute;left:20;top:20;width:480;height:450" coordorigin="20,20" coordsize="480,450" path="m20,470l500,470,500,20,20,20,20,470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2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633" w:lineRule="exact"/>
        <w:ind w:left="17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2"/>
          <w:sz w:val="20"/>
          <w:szCs w:val="20"/>
        </w:rPr>
        <w:drawing>
          <wp:inline distT="0" distB="0" distL="0" distR="0">
            <wp:extent cx="4347666" cy="1672209"/>
            <wp:effectExtent l="0" t="0" r="0" b="0"/>
            <wp:docPr id="4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666" cy="16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52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581" w:val="left" w:leader="none"/>
        </w:tabs>
        <w:spacing w:line="288" w:lineRule="auto" w:before="80" w:after="0"/>
        <w:ind w:left="580" w:right="765" w:hanging="36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>
          <w:rFonts w:ascii="Arial" w:hAnsi="Arial"/>
          <w:b/>
          <w:w w:val="85"/>
          <w:sz w:val="56"/>
        </w:rPr>
        <w:t>Yukarıdaki lalelerle balıkları bire</w:t>
      </w:r>
      <w:r>
        <w:rPr>
          <w:rFonts w:ascii="Arial" w:hAnsi="Arial"/>
          <w:b/>
          <w:spacing w:val="89"/>
          <w:w w:val="85"/>
          <w:sz w:val="56"/>
        </w:rPr>
        <w:t> </w:t>
      </w:r>
      <w:r>
        <w:rPr>
          <w:rFonts w:ascii="Arial" w:hAnsi="Arial"/>
          <w:b/>
          <w:w w:val="85"/>
          <w:sz w:val="56"/>
        </w:rPr>
        <w:t>bir</w:t>
      </w:r>
      <w:r>
        <w:rPr>
          <w:rFonts w:ascii="Arial" w:hAnsi="Arial"/>
          <w:b/>
          <w:w w:val="82"/>
          <w:sz w:val="56"/>
        </w:rPr>
        <w:t> </w:t>
      </w:r>
      <w:r>
        <w:rPr>
          <w:rFonts w:ascii="Arial" w:hAnsi="Arial"/>
          <w:b/>
          <w:w w:val="80"/>
          <w:sz w:val="56"/>
        </w:rPr>
        <w:t>eşleştirdiğimizde hangi cümle doğru</w:t>
      </w:r>
      <w:r>
        <w:rPr>
          <w:rFonts w:ascii="Arial" w:hAnsi="Arial"/>
          <w:b/>
          <w:spacing w:val="-32"/>
          <w:w w:val="80"/>
          <w:sz w:val="56"/>
        </w:rPr>
        <w:t> </w:t>
      </w:r>
      <w:r>
        <w:rPr>
          <w:rFonts w:ascii="Arial" w:hAnsi="Arial"/>
          <w:b/>
          <w:w w:val="80"/>
          <w:sz w:val="56"/>
        </w:rPr>
        <w:t>olur</w:t>
      </w:r>
      <w:r>
        <w:rPr>
          <w:rFonts w:ascii="Arial" w:hAnsi="Arial"/>
          <w:b/>
          <w:w w:val="80"/>
          <w:sz w:val="56"/>
        </w:rPr>
        <w:t>?</w:t>
      </w:r>
      <w:r>
        <w:rPr>
          <w:rFonts w:ascii="Arial" w:hAns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9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7306"/>
      </w:tblGrid>
      <w:tr>
        <w:trPr>
          <w:trHeight w:val="682" w:hRule="exact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/>
          </w:p>
        </w:tc>
        <w:tc>
          <w:tcPr>
            <w:tcW w:w="7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568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 w:hAnsi="Arial"/>
                <w:b/>
                <w:w w:val="80"/>
                <w:sz w:val="52"/>
              </w:rPr>
              <w:t>Lalelerin sayısı daha</w:t>
            </w:r>
            <w:r>
              <w:rPr>
                <w:rFonts w:ascii="Arial" w:hAnsi="Arial"/>
                <w:b/>
                <w:spacing w:val="79"/>
                <w:w w:val="80"/>
                <w:sz w:val="52"/>
              </w:rPr>
              <w:t> </w:t>
            </w:r>
            <w:r>
              <w:rPr>
                <w:rFonts w:ascii="Arial" w:hAnsi="Arial"/>
                <w:b/>
                <w:w w:val="80"/>
                <w:sz w:val="52"/>
              </w:rPr>
              <w:t>fazladır.</w:t>
            </w:r>
            <w:r>
              <w:rPr>
                <w:rFonts w:ascii="Arial" w:hAnsi="Arial"/>
                <w:sz w:val="52"/>
              </w:rPr>
            </w:r>
          </w:p>
        </w:tc>
      </w:tr>
      <w:tr>
        <w:trPr>
          <w:trHeight w:val="682" w:hRule="exact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/>
          </w:p>
        </w:tc>
        <w:tc>
          <w:tcPr>
            <w:tcW w:w="7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8CCE3"/>
          </w:tcPr>
          <w:p>
            <w:pPr>
              <w:pStyle w:val="TableParagraph"/>
              <w:spacing w:line="566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 w:hAnsi="Arial"/>
                <w:b/>
                <w:w w:val="80"/>
                <w:sz w:val="52"/>
              </w:rPr>
              <w:t>Balıkların sayısı daha</w:t>
            </w:r>
            <w:r>
              <w:rPr>
                <w:rFonts w:ascii="Arial" w:hAnsi="Arial"/>
                <w:b/>
                <w:spacing w:val="-11"/>
                <w:w w:val="80"/>
                <w:sz w:val="52"/>
              </w:rPr>
              <w:t> </w:t>
            </w:r>
            <w:r>
              <w:rPr>
                <w:rFonts w:ascii="Arial" w:hAnsi="Arial"/>
                <w:b/>
                <w:w w:val="80"/>
                <w:sz w:val="52"/>
              </w:rPr>
              <w:t>fazladır.</w:t>
            </w:r>
            <w:r>
              <w:rPr>
                <w:rFonts w:ascii="Arial" w:hAnsi="Arial"/>
                <w:sz w:val="52"/>
              </w:rPr>
            </w:r>
          </w:p>
        </w:tc>
      </w:tr>
      <w:tr>
        <w:trPr>
          <w:trHeight w:val="678" w:hRule="exact"/>
        </w:trPr>
        <w:tc>
          <w:tcPr>
            <w:tcW w:w="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>
            <w:pPr/>
          </w:p>
        </w:tc>
        <w:tc>
          <w:tcPr>
            <w:tcW w:w="7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00"/>
          </w:tcPr>
          <w:p>
            <w:pPr>
              <w:pStyle w:val="TableParagraph"/>
              <w:spacing w:line="568" w:lineRule="exact"/>
              <w:ind w:left="108" w:right="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>
              <w:rPr>
                <w:rFonts w:ascii="Arial" w:hAnsi="Arial"/>
                <w:b/>
                <w:w w:val="80"/>
                <w:sz w:val="52"/>
              </w:rPr>
              <w:t>Lalelerle balıkların sayısı</w:t>
            </w:r>
            <w:r>
              <w:rPr>
                <w:rFonts w:ascii="Arial" w:hAnsi="Arial"/>
                <w:b/>
                <w:spacing w:val="-38"/>
                <w:w w:val="80"/>
                <w:sz w:val="52"/>
              </w:rPr>
              <w:t> </w:t>
            </w:r>
            <w:r>
              <w:rPr>
                <w:rFonts w:ascii="Arial" w:hAnsi="Arial"/>
                <w:b/>
                <w:w w:val="80"/>
                <w:sz w:val="52"/>
              </w:rPr>
              <w:t>eşittir.</w:t>
            </w:r>
            <w:r>
              <w:rPr>
                <w:rFonts w:ascii="Arial" w:hAnsi="Arial"/>
                <w:sz w:val="52"/>
              </w:rPr>
            </w:r>
          </w:p>
        </w:tc>
      </w:tr>
    </w:tbl>
    <w:p>
      <w:pPr>
        <w:spacing w:after="0" w:line="568" w:lineRule="exact"/>
        <w:jc w:val="left"/>
        <w:rPr>
          <w:rFonts w:ascii="Arial" w:hAnsi="Arial" w:cs="Arial" w:eastAsia="Arial"/>
          <w:sz w:val="52"/>
          <w:szCs w:val="52"/>
        </w:rPr>
        <w:sectPr>
          <w:pgSz w:w="11910" w:h="16840"/>
          <w:pgMar w:header="749" w:footer="801" w:top="960" w:bottom="1000" w:left="980" w:right="6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961" w:val="left" w:leader="none"/>
        </w:tabs>
        <w:spacing w:line="604" w:lineRule="exact" w:before="0" w:after="0"/>
        <w:ind w:left="960" w:right="0" w:hanging="860"/>
        <w:jc w:val="left"/>
        <w:rPr>
          <w:rFonts w:ascii="Arial" w:hAnsi="Arial" w:cs="Arial" w:eastAsia="Arial"/>
          <w:color w:val="FF0000"/>
          <w:sz w:val="56"/>
          <w:szCs w:val="56"/>
        </w:rPr>
      </w:pPr>
      <w:r>
        <w:rPr/>
        <w:pict>
          <v:shape style="position:absolute;margin-left:403.649994pt;margin-top:48.183998pt;width:137.688597pt;height:143.865pt;mso-position-horizontal-relative:page;mso-position-vertical-relative:paragraph;z-index:-20104" type="#_x0000_t75" stroked="false">
            <v:imagedata r:id="rId56" o:title=""/>
          </v:shape>
        </w:pict>
      </w:r>
      <w:r>
        <w:rPr>
          <w:rFonts w:ascii="Arial" w:hAnsi="Arial"/>
          <w:b/>
          <w:w w:val="85"/>
          <w:sz w:val="56"/>
        </w:rPr>
        <w:t>Hangisinin sayısı daha</w:t>
      </w:r>
      <w:r>
        <w:rPr>
          <w:rFonts w:ascii="Arial" w:hAnsi="Arial"/>
          <w:b/>
          <w:spacing w:val="105"/>
          <w:w w:val="85"/>
          <w:sz w:val="56"/>
        </w:rPr>
        <w:t> </w:t>
      </w:r>
      <w:r>
        <w:rPr>
          <w:rFonts w:ascii="Arial" w:hAnsi="Arial"/>
          <w:b/>
          <w:color w:val="FF0000"/>
          <w:w w:val="85"/>
          <w:sz w:val="56"/>
        </w:rPr>
        <w:t>fazladır</w:t>
      </w:r>
      <w:r>
        <w:rPr>
          <w:rFonts w:ascii="Arial" w:hAnsi="Arial"/>
          <w:b/>
          <w:w w:val="85"/>
          <w:sz w:val="56"/>
        </w:rPr>
        <w:t>?</w:t>
      </w:r>
      <w:r>
        <w:rPr>
          <w:rFonts w:ascii="Arial" w:hAnsi="Arial"/>
          <w:sz w:val="5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tabs>
          <w:tab w:pos="7970" w:val="left" w:leader="none"/>
        </w:tabs>
        <w:spacing w:line="3700" w:lineRule="exact"/>
        <w:ind w:left="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70"/>
          <w:sz w:val="20"/>
        </w:rPr>
        <w:pict>
          <v:shape style="width:343.6pt;height:183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4"/>
                    <w:gridCol w:w="3128"/>
                  </w:tblGrid>
                  <w:tr>
                    <w:trPr>
                      <w:trHeight w:val="3058" w:hRule="exact"/>
                    </w:trPr>
                    <w:tc>
                      <w:tcPr>
                        <w:tcW w:w="37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Arial" w:hAnsi="Arial" w:cs="Arial" w:eastAsia="Arial"/>
                            <w:b/>
                            <w:bCs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spacing w:line="2928" w:lineRule="exact"/>
                          <w:ind w:left="230" w:right="0" w:firstLine="0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58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185648" cy="1859470"/>
                              <wp:effectExtent l="0" t="0" r="0" b="0"/>
                              <wp:docPr id="43" name="image48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image48.jpe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5648" cy="1859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58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Arial" w:hAnsi="Arial" w:cs="Arial" w:eastAsia="Arial"/>
                            <w:b/>
                            <w:bCs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spacing w:line="2856" w:lineRule="exact"/>
                          <w:ind w:left="110" w:right="0" w:firstLine="0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56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773235" cy="1813941"/>
                              <wp:effectExtent l="0" t="0" r="0" b="0"/>
                              <wp:docPr id="45" name="image49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6" name="image49.jpe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3235" cy="18139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56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608" w:hRule="exact"/>
                    </w:trPr>
                    <w:tc>
                      <w:tcPr>
                        <w:tcW w:w="37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0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-70"/>
          <w:sz w:val="20"/>
        </w:rPr>
      </w:r>
      <w:r>
        <w:rPr>
          <w:rFonts w:ascii="Arial"/>
          <w:position w:val="-70"/>
          <w:sz w:val="20"/>
        </w:rPr>
        <w:tab/>
      </w:r>
      <w:r>
        <w:rPr>
          <w:rFonts w:ascii="Arial"/>
          <w:position w:val="-73"/>
          <w:sz w:val="20"/>
        </w:rPr>
        <w:pict>
          <v:group style="width:32.75pt;height:31.25pt;mso-position-horizontal-relative:char;mso-position-vertical-relative:line" coordorigin="0,0" coordsize="655,625">
            <v:group style="position:absolute;left:20;top:20;width:615;height:585" coordorigin="20,20" coordsize="615,585">
              <v:shape style="position:absolute;left:20;top:20;width:615;height:585" coordorigin="20,20" coordsize="615,585" path="m20,605l635,605,635,20,20,20,20,605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288" w:lineRule="auto" w:before="335" w:after="0"/>
        <w:ind w:left="460" w:right="1471" w:hanging="360"/>
        <w:jc w:val="left"/>
        <w:rPr>
          <w:rFonts w:ascii="Arial" w:hAnsi="Arial" w:cs="Arial" w:eastAsia="Arial"/>
          <w:color w:val="FF0000"/>
          <w:sz w:val="54"/>
          <w:szCs w:val="54"/>
        </w:rPr>
      </w:pPr>
      <w:r>
        <w:rPr/>
        <w:pict>
          <v:group style="position:absolute;margin-left:108.5pt;margin-top:89.03569pt;width:270.5pt;height:43.25pt;mso-position-horizontal-relative:page;mso-position-vertical-relative:paragraph;z-index:-20056" coordorigin="2170,1781" coordsize="5410,865">
            <v:group style="position:absolute;left:2190;top:1801;width:5370;height:825" coordorigin="2190,1801" coordsize="5370,825">
              <v:shape style="position:absolute;left:2190;top:1801;width:5370;height:825" coordorigin="2190,1801" coordsize="5370,825" path="m7422,1801l2311,1802,2249,1825,2206,1874,2190,1938,2191,2505,2214,2566,2263,2610,2328,2626,7439,2625,7501,2601,7544,2553,7560,2488,7559,1921,7536,1860,7487,1817,7422,1801xe" filled="true" fillcolor="#ffff00" stroked="false">
                <v:path arrowok="t"/>
                <v:fill type="solid"/>
              </v:shape>
            </v:group>
            <v:group style="position:absolute;left:2190;top:1801;width:5370;height:825" coordorigin="2190,1801" coordsize="5370,825">
              <v:shape style="position:absolute;left:2190;top:1801;width:5370;height:825" coordorigin="2190,1801" coordsize="5370,825" path="m2190,1938l2206,1874,2249,1825,2311,1802,7422,1801,7445,1803,7506,1829,7546,1879,7560,2488,7558,2511,7532,2571,7482,2612,2328,2626,2305,2624,2244,2598,2203,2548,2190,1938xe" filled="false" stroked="true" strokeweight="2pt" strokecolor="#385d89">
                <v:path arrowok="t"/>
              </v:shape>
              <v:shape style="position:absolute;left:2170;top:1781;width:5410;height:865" type="#_x0000_t202" filled="false" stroked="false">
                <v:textbox inset="0,0,0,0">
                  <w:txbxContent>
                    <w:p>
                      <w:pPr>
                        <w:spacing w:before="49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w w:val="71"/>
                          <w:sz w:val="32"/>
                        </w:rPr>
                        <w:t>1,</w:t>
                      </w:r>
                      <w:r>
                        <w:rPr>
                          <w:rFonts w:ascii="Arial" w:hAnsi="Arial"/>
                          <w:b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2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2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4"/>
                          <w:sz w:val="32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1"/>
                          <w:sz w:val="3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71"/>
                          <w:sz w:val="32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56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3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2"/>
                        </w:rPr>
                        <w:t>rı</w:t>
                      </w:r>
                      <w:r>
                        <w:rPr>
                          <w:rFonts w:ascii="Arial" w:hAnsi="Arial"/>
                          <w:b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2"/>
                        </w:rPr>
                        <w:t>ya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2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2"/>
                        </w:rPr>
                        <w:t>ya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2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4"/>
                          <w:sz w:val="32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2"/>
                        </w:rPr>
                        <w:t>ir</w:t>
                      </w:r>
                      <w:r>
                        <w:rPr>
                          <w:rFonts w:ascii="Arial" w:hAnsi="Arial"/>
                          <w:b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2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2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2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2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2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85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2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56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1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7"/>
                          <w:sz w:val="32"/>
                        </w:rPr>
                        <w:t>r.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  <w:p>
                      <w:pPr>
                        <w:spacing w:before="20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w w:val="71"/>
                          <w:sz w:val="32"/>
                        </w:rPr>
                        <w:t>1,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2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2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4"/>
                          <w:sz w:val="32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1"/>
                          <w:sz w:val="3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71"/>
                          <w:sz w:val="32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56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3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2"/>
                        </w:rPr>
                        <w:t>rı</w:t>
                      </w:r>
                      <w:r>
                        <w:rPr>
                          <w:rFonts w:ascii="Arial" w:hAnsi="Arial"/>
                          <w:b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2"/>
                        </w:rPr>
                        <w:t>lt</w:t>
                      </w:r>
                      <w:r>
                        <w:rPr>
                          <w:rFonts w:ascii="Arial" w:hAnsi="Arial"/>
                          <w:b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8"/>
                          <w:sz w:val="32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4"/>
                          <w:sz w:val="32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2"/>
                        </w:rPr>
                        <w:t>ir</w:t>
                      </w:r>
                      <w:r>
                        <w:rPr>
                          <w:rFonts w:ascii="Arial" w:hAnsi="Arial"/>
                          <w:b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2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2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2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62"/>
                          <w:sz w:val="32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2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2"/>
                        </w:rPr>
                        <w:t>ll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3"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2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56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2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1"/>
                          <w:sz w:val="32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96"/>
                          <w:sz w:val="32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2"/>
                        </w:rPr>
                        <w:t>.</w:t>
                      </w:r>
                      <w:r>
                        <w:rPr>
                          <w:rFonts w:ascii="Arial" w:hAnsi="Arial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87.799988pt;margin-top:51.78569pt;width:171.75pt;height:174.85pt;mso-position-horizontal-relative:page;mso-position-vertical-relative:paragraph;z-index:-20032" type="#_x0000_t75" stroked="false">
            <v:imagedata r:id="rId59" o:title=""/>
          </v:shape>
        </w:pict>
      </w:r>
      <w:r>
        <w:rPr/>
        <w:pict>
          <v:group style="position:absolute;margin-left:135.75pt;margin-top:-63.194313pt;width:33pt;height:29.25pt;mso-position-horizontal-relative:page;mso-position-vertical-relative:paragraph;z-index:-20008" coordorigin="2715,-1264" coordsize="660,585">
            <v:shape style="position:absolute;left:2715;top:-1264;width:660;height:585" coordorigin="2715,-1264" coordsize="660,585" path="m2715,-679l3375,-679,3375,-1264,2715,-1264,2715,-679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305.25pt;margin-top:-65.444313pt;width:29.25pt;height:31.5pt;mso-position-horizontal-relative:page;mso-position-vertical-relative:paragraph;z-index:-19984" coordorigin="6105,-1309" coordsize="585,630">
            <v:shape style="position:absolute;left:6105;top:-1309;width:585;height:630" coordorigin="6105,-1309" coordsize="585,630" path="m6105,-679l6690,-679,6690,-1309,6105,-1309,6105,-679xe" filled="false" stroked="true" strokeweight="2pt" strokecolor="#001f5f">
              <v:path arrowok="t"/>
            </v:shape>
            <w10:wrap type="none"/>
          </v:group>
        </w:pict>
      </w:r>
      <w:r>
        <w:rPr>
          <w:rFonts w:ascii="Arial" w:hAnsi="Arial"/>
          <w:b/>
          <w:w w:val="80"/>
          <w:sz w:val="54"/>
        </w:rPr>
        <w:t>Yandaki</w:t>
      </w:r>
      <w:r>
        <w:rPr>
          <w:rFonts w:ascii="Arial" w:hAnsi="Arial"/>
          <w:b/>
          <w:spacing w:val="-24"/>
          <w:w w:val="80"/>
          <w:sz w:val="54"/>
        </w:rPr>
        <w:t> </w:t>
      </w:r>
      <w:r>
        <w:rPr>
          <w:rFonts w:ascii="Arial" w:hAnsi="Arial"/>
          <w:b/>
          <w:w w:val="80"/>
          <w:sz w:val="54"/>
        </w:rPr>
        <w:t>sudoku</w:t>
      </w:r>
      <w:r>
        <w:rPr>
          <w:rFonts w:ascii="Arial" w:hAnsi="Arial"/>
          <w:b/>
          <w:spacing w:val="-25"/>
          <w:w w:val="80"/>
          <w:sz w:val="54"/>
        </w:rPr>
        <w:t> </w:t>
      </w:r>
      <w:r>
        <w:rPr>
          <w:rFonts w:ascii="Arial" w:hAnsi="Arial"/>
          <w:b/>
          <w:w w:val="80"/>
          <w:sz w:val="54"/>
        </w:rPr>
        <w:t>oyununda</w:t>
      </w:r>
      <w:r>
        <w:rPr>
          <w:rFonts w:ascii="Arial" w:hAnsi="Arial"/>
          <w:b/>
          <w:spacing w:val="-24"/>
          <w:w w:val="80"/>
          <w:sz w:val="54"/>
        </w:rPr>
        <w:t> </w:t>
      </w:r>
      <w:r>
        <w:rPr>
          <w:rFonts w:ascii="Arial" w:hAnsi="Arial"/>
          <w:b/>
          <w:w w:val="80"/>
          <w:sz w:val="54"/>
        </w:rPr>
        <w:t>yıldız</w:t>
      </w:r>
      <w:r>
        <w:rPr>
          <w:rFonts w:ascii="Arial" w:hAnsi="Arial"/>
          <w:b/>
          <w:spacing w:val="-24"/>
          <w:w w:val="80"/>
          <w:sz w:val="54"/>
        </w:rPr>
        <w:t> </w:t>
      </w:r>
      <w:r>
        <w:rPr>
          <w:rFonts w:ascii="Arial" w:hAnsi="Arial"/>
          <w:b/>
          <w:w w:val="80"/>
          <w:sz w:val="54"/>
        </w:rPr>
        <w:t>yerine</w:t>
      </w:r>
      <w:r>
        <w:rPr>
          <w:rFonts w:ascii="Arial" w:hAnsi="Arial"/>
          <w:b/>
          <w:w w:val="75"/>
          <w:sz w:val="54"/>
        </w:rPr>
        <w:t> </w:t>
      </w:r>
      <w:r>
        <w:rPr>
          <w:rFonts w:ascii="Arial" w:hAnsi="Arial"/>
          <w:b/>
          <w:w w:val="85"/>
          <w:sz w:val="54"/>
        </w:rPr>
        <w:t>hangi sayı</w:t>
      </w:r>
      <w:r>
        <w:rPr>
          <w:rFonts w:ascii="Arial" w:hAnsi="Arial"/>
          <w:b/>
          <w:spacing w:val="117"/>
          <w:w w:val="85"/>
          <w:sz w:val="54"/>
        </w:rPr>
        <w:t> </w:t>
      </w:r>
      <w:r>
        <w:rPr>
          <w:rFonts w:ascii="Arial" w:hAnsi="Arial"/>
          <w:b/>
          <w:w w:val="85"/>
          <w:sz w:val="54"/>
        </w:rPr>
        <w:t>gelmelidir?</w:t>
      </w:r>
      <w:r>
        <w:rPr>
          <w:rFonts w:ascii="Arial" w:hAnsi="Arial"/>
          <w:sz w:val="5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54"/>
          <w:szCs w:val="54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56"/>
          <w:szCs w:val="56"/>
        </w:rPr>
      </w:pPr>
    </w:p>
    <w:p>
      <w:pPr>
        <w:pStyle w:val="BodyText"/>
        <w:tabs>
          <w:tab w:pos="3771" w:val="left" w:leader="none"/>
          <w:tab w:pos="5598" w:val="left" w:leader="none"/>
        </w:tabs>
        <w:spacing w:line="240" w:lineRule="auto"/>
        <w:ind w:left="2024" w:right="0" w:firstLine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group style="position:absolute;margin-left:109.5pt;margin-top:2.193673pt;width:20.150pt;height:22.5pt;mso-position-horizontal-relative:page;mso-position-vertical-relative:paragraph;z-index:2776" coordorigin="2190,44" coordsize="403,450">
            <v:shape style="position:absolute;left:2190;top:44;width:403;height:450" coordorigin="2190,44" coordsize="403,450" path="m2190,494l2593,494,2593,44,2190,44,2190,494xe" filled="false" stroked="true" strokeweight="2.0pt" strokecolor="#001f5f">
              <v:path arrowok="t"/>
            </v:shape>
            <w10:wrap type="none"/>
          </v:group>
        </w:pict>
      </w:r>
      <w:r>
        <w:rPr/>
        <w:pict>
          <v:group style="position:absolute;margin-left:210pt;margin-top:2.193673pt;width:20.150pt;height:22.5pt;mso-position-horizontal-relative:page;mso-position-vertical-relative:paragraph;z-index:-19888" coordorigin="4200,44" coordsize="403,450">
            <v:shape style="position:absolute;left:4200;top:44;width:403;height:450" coordorigin="4200,44" coordsize="403,450" path="m4200,494l4603,494,4603,44,4200,44,4200,494xe" filled="false" stroked="true" strokeweight="2.0pt" strokecolor="#001f5f">
              <v:path arrowok="t"/>
            </v:shape>
            <w10:wrap type="none"/>
          </v:group>
        </w:pict>
      </w:r>
      <w:r>
        <w:rPr/>
        <w:pict>
          <v:group style="position:absolute;margin-left:299.25pt;margin-top:.663673pt;width:20.150pt;height:22.5pt;mso-position-horizontal-relative:page;mso-position-vertical-relative:paragraph;z-index:-19864" coordorigin="5985,13" coordsize="403,450">
            <v:shape style="position:absolute;left:5985;top:13;width:403;height:450" coordorigin="5985,13" coordsize="403,450" path="m5985,463l6388,463,6388,13,5985,13,5985,463xe" filled="false" stroked="true" strokeweight="2.0pt" strokecolor="#001f5f">
              <v:path arrowok="t"/>
            </v:shape>
            <w10:wrap type="none"/>
          </v:group>
        </w:pict>
      </w:r>
      <w:r>
        <w:rPr>
          <w:rFonts w:ascii="Arial"/>
          <w:w w:val="60"/>
        </w:rPr>
        <w:t>1</w:t>
        <w:tab/>
      </w:r>
      <w:r>
        <w:rPr>
          <w:rFonts w:ascii="Arial"/>
          <w:w w:val="85"/>
        </w:rPr>
        <w:t>2</w:t>
        <w:tab/>
      </w:r>
      <w:r>
        <w:rPr>
          <w:rFonts w:ascii="Arial"/>
          <w:w w:val="90"/>
        </w:rPr>
        <w:t>3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78"/>
          <w:szCs w:val="78"/>
        </w:rPr>
      </w:pPr>
    </w:p>
    <w:p>
      <w:pPr>
        <w:pStyle w:val="ListParagraph"/>
        <w:numPr>
          <w:ilvl w:val="0"/>
          <w:numId w:val="2"/>
        </w:numPr>
        <w:tabs>
          <w:tab w:pos="741" w:val="left" w:leader="none"/>
        </w:tabs>
        <w:spacing w:line="240" w:lineRule="auto" w:before="0" w:after="0"/>
        <w:ind w:left="740" w:right="0" w:hanging="640"/>
        <w:jc w:val="left"/>
        <w:rPr>
          <w:rFonts w:ascii="Arial" w:hAnsi="Arial" w:cs="Arial" w:eastAsia="Arial"/>
          <w:color w:val="FF0000"/>
          <w:sz w:val="54"/>
          <w:szCs w:val="54"/>
        </w:rPr>
      </w:pPr>
      <w:r>
        <w:rPr>
          <w:rFonts w:ascii="Arial" w:hAnsi="Arial"/>
          <w:b/>
          <w:w w:val="85"/>
          <w:sz w:val="54"/>
        </w:rPr>
        <w:t>Yandaki görsele göre </w:t>
      </w:r>
      <w:r>
        <w:rPr>
          <w:rFonts w:ascii="Arial" w:hAnsi="Arial"/>
          <w:b/>
          <w:color w:val="C00000"/>
          <w:w w:val="85"/>
          <w:sz w:val="54"/>
        </w:rPr>
        <w:t>en üstte</w:t>
      </w:r>
      <w:r>
        <w:rPr>
          <w:rFonts w:ascii="Arial" w:hAnsi="Arial"/>
          <w:b/>
          <w:color w:val="C00000"/>
          <w:spacing w:val="48"/>
          <w:w w:val="85"/>
          <w:sz w:val="54"/>
        </w:rPr>
        <w:t> </w:t>
      </w:r>
      <w:r>
        <w:rPr>
          <w:rFonts w:ascii="Arial" w:hAnsi="Arial"/>
          <w:b/>
          <w:w w:val="85"/>
          <w:sz w:val="54"/>
        </w:rPr>
        <w:t>hangi</w:t>
      </w:r>
      <w:r>
        <w:rPr>
          <w:rFonts w:ascii="Arial" w:hAnsi="Arial"/>
          <w:sz w:val="54"/>
        </w:rPr>
      </w:r>
    </w:p>
    <w:p>
      <w:pPr>
        <w:tabs>
          <w:tab w:pos="6279" w:val="left" w:leader="none"/>
        </w:tabs>
        <w:spacing w:before="106"/>
        <w:ind w:left="460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group style="position:absolute;margin-left:85.050003pt;margin-top:47.067001pt;width:252.95pt;height:118.75pt;mso-position-horizontal-relative:page;mso-position-vertical-relative:paragraph;z-index:-20128" coordorigin="1701,941" coordsize="5059,2375">
            <v:shape style="position:absolute;left:5405;top:958;width:1355;height:1928" type="#_x0000_t75" stroked="false">
              <v:imagedata r:id="rId60" o:title=""/>
            </v:shape>
            <v:shape style="position:absolute;left:1701;top:941;width:1765;height:1849" type="#_x0000_t75" stroked="false">
              <v:imagedata r:id="rId61" o:title=""/>
            </v:shape>
            <v:shape style="position:absolute;left:3371;top:1030;width:1996;height:1935" type="#_x0000_t75" stroked="false">
              <v:imagedata r:id="rId62" o:title=""/>
            </v:shape>
            <v:group style="position:absolute;left:6040;top:2963;width:343;height:333" coordorigin="6040,2963" coordsize="343,333">
              <v:shape style="position:absolute;left:6040;top:2963;width:343;height:333" coordorigin="6040,2963" coordsize="343,333" path="m6040,3296l6383,3296,6383,2963,6040,2963,6040,3296xe" filled="false" stroked="true" strokeweight="2pt" strokecolor="#001f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600006pt;margin-top:152.460999pt;width:17.150pt;height:16.650pt;mso-position-horizontal-relative:page;mso-position-vertical-relative:paragraph;z-index:-19960" coordorigin="2632,3049" coordsize="343,333">
            <v:shape style="position:absolute;left:2632;top:3049;width:343;height:333" coordorigin="2632,3049" coordsize="343,333" path="m2632,3382l2975,3382,2975,3049,2632,3049,2632,3382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202.800003pt;margin-top:152.561005pt;width:17.150pt;height:16.650pt;mso-position-horizontal-relative:page;mso-position-vertical-relative:paragraph;z-index:-19936" coordorigin="4056,3051" coordsize="343,333">
            <v:shape style="position:absolute;left:4056;top:3051;width:343;height:333" coordorigin="4056,3051" coordsize="343,333" path="m4056,3384l4399,3384,4399,3051,4056,3051,4056,3384xe" filled="false" stroked="true" strokeweight="2pt" strokecolor="#001f5f">
              <v:path arrowok="t"/>
            </v:shape>
            <w10:wrap type="none"/>
          </v:group>
        </w:pict>
      </w:r>
      <w:r>
        <w:rPr>
          <w:rFonts w:ascii="Arial" w:hAnsi="Arial"/>
          <w:b/>
          <w:w w:val="80"/>
          <w:sz w:val="54"/>
        </w:rPr>
        <w:t>hayvan</w:t>
      </w:r>
      <w:r>
        <w:rPr>
          <w:rFonts w:ascii="Arial" w:hAnsi="Arial"/>
          <w:b/>
          <w:spacing w:val="17"/>
          <w:w w:val="80"/>
          <w:sz w:val="54"/>
        </w:rPr>
        <w:t> </w:t>
      </w:r>
      <w:r>
        <w:rPr>
          <w:rFonts w:ascii="Arial" w:hAnsi="Arial"/>
          <w:b/>
          <w:w w:val="80"/>
          <w:sz w:val="54"/>
        </w:rPr>
        <w:t>vardır</w:t>
      </w:r>
      <w:r>
        <w:rPr>
          <w:rFonts w:ascii="Arial" w:hAnsi="Arial"/>
          <w:b/>
          <w:w w:val="80"/>
          <w:sz w:val="54"/>
        </w:rPr>
        <w:t>?</w:t>
        <w:tab/>
      </w:r>
      <w:r>
        <w:rPr>
          <w:rFonts w:ascii="Arial" w:hAnsi="Arial"/>
          <w:b/>
          <w:position w:val="-270"/>
          <w:sz w:val="54"/>
        </w:rPr>
        <w:drawing>
          <wp:inline distT="0" distB="0" distL="0" distR="0">
            <wp:extent cx="2181098" cy="2055495"/>
            <wp:effectExtent l="0" t="0" r="0" b="0"/>
            <wp:docPr id="47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098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position w:val="-270"/>
          <w:sz w:val="54"/>
        </w:rPr>
      </w:r>
      <w:r>
        <w:rPr>
          <w:rFonts w:ascii="Arial" w:hAnsi="Arial"/>
          <w:sz w:val="54"/>
        </w:rPr>
      </w:r>
    </w:p>
    <w:p>
      <w:pPr>
        <w:spacing w:before="210"/>
        <w:ind w:left="30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60"/>
          <w:sz w:val="24"/>
          <w:shd w:fill="FFFF00" w:color="auto" w:val="clear"/>
        </w:rPr>
        <w:t> </w:t>
      </w:r>
      <w:r>
        <w:rPr>
          <w:rFonts w:ascii="Arial" w:hAnsi="Arial"/>
          <w:b/>
          <w:w w:val="85"/>
          <w:sz w:val="24"/>
          <w:shd w:fill="FFFF00" w:color="auto" w:val="clear"/>
        </w:rPr>
        <w:t>M</w:t>
      </w:r>
      <w:r>
        <w:rPr>
          <w:rFonts w:ascii="Times New Roman" w:hAnsi="Times New Roman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ATE</w:t>
      </w:r>
      <w:r>
        <w:rPr>
          <w:rFonts w:ascii="Arial" w:hAnsi="Arial"/>
          <w:b/>
          <w:spacing w:val="-57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57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M</w:t>
      </w:r>
      <w:r>
        <w:rPr>
          <w:rFonts w:ascii="Times New Roman" w:hAnsi="Times New Roman"/>
          <w:w w:val="85"/>
          <w:sz w:val="24"/>
          <w:shd w:fill="FFFF00" w:color="auto" w:val="clear"/>
        </w:rPr>
      </w:r>
      <w:r>
        <w:rPr>
          <w:rFonts w:ascii="Arial" w:hAnsi="Arial"/>
          <w:b/>
          <w:spacing w:val="-3"/>
          <w:w w:val="85"/>
          <w:sz w:val="24"/>
          <w:shd w:fill="FFFF00" w:color="auto" w:val="clear"/>
        </w:rPr>
        <w:t>ATİK</w:t>
      </w:r>
      <w:r>
        <w:rPr>
          <w:rFonts w:ascii="Arial" w:hAnsi="Arial"/>
          <w:b/>
          <w:spacing w:val="-2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2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B</w:t>
      </w:r>
      <w:r>
        <w:rPr>
          <w:rFonts w:ascii="Arial" w:hAnsi="Arial"/>
          <w:b/>
          <w:spacing w:val="-57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57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ÖLÜ</w:t>
      </w:r>
      <w:r>
        <w:rPr>
          <w:rFonts w:ascii="Arial" w:hAnsi="Arial"/>
          <w:b/>
          <w:spacing w:val="-57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57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M</w:t>
      </w:r>
      <w:r>
        <w:rPr>
          <w:rFonts w:ascii="Times New Roman" w:hAnsi="Times New Roman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Ü</w:t>
      </w:r>
      <w:r>
        <w:rPr>
          <w:rFonts w:ascii="Arial" w:hAnsi="Arial"/>
          <w:b/>
          <w:spacing w:val="-4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4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B</w:t>
      </w:r>
      <w:r>
        <w:rPr>
          <w:rFonts w:ascii="Arial" w:hAnsi="Arial"/>
          <w:b/>
          <w:spacing w:val="-57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57"/>
          <w:w w:val="85"/>
          <w:sz w:val="24"/>
          <w:shd w:fill="FFFF00" w:color="auto" w:val="clear"/>
        </w:rPr>
      </w:r>
      <w:r>
        <w:rPr>
          <w:rFonts w:ascii="Arial" w:hAnsi="Arial"/>
          <w:b/>
          <w:spacing w:val="-3"/>
          <w:w w:val="85"/>
          <w:sz w:val="24"/>
          <w:shd w:fill="FFFF00" w:color="auto" w:val="clear"/>
        </w:rPr>
        <w:t>İTM</w:t>
      </w:r>
      <w:r>
        <w:rPr>
          <w:rFonts w:ascii="Times New Roman" w:hAnsi="Times New Roman"/>
          <w:spacing w:val="-3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İŞTİ</w:t>
      </w:r>
      <w:r>
        <w:rPr>
          <w:rFonts w:ascii="Arial" w:hAnsi="Arial"/>
          <w:b/>
          <w:spacing w:val="-57"/>
          <w:w w:val="85"/>
          <w:sz w:val="24"/>
          <w:shd w:fill="FFFF00" w:color="auto" w:val="clear"/>
        </w:rPr>
        <w:t> </w:t>
      </w:r>
      <w:r>
        <w:rPr>
          <w:rFonts w:ascii="Times New Roman" w:hAnsi="Times New Roman"/>
          <w:spacing w:val="-57"/>
          <w:w w:val="85"/>
          <w:sz w:val="24"/>
          <w:shd w:fill="FFFF00" w:color="auto" w:val="clear"/>
        </w:rPr>
      </w:r>
      <w:r>
        <w:rPr>
          <w:rFonts w:ascii="Arial" w:hAnsi="Arial"/>
          <w:b/>
          <w:w w:val="85"/>
          <w:sz w:val="24"/>
          <w:shd w:fill="FFFF00" w:color="auto" w:val="clear"/>
        </w:rPr>
        <w:t>R.</w:t>
      </w:r>
      <w:r>
        <w:rPr>
          <w:rFonts w:ascii="Times New Roman" w:hAnsi="Times New Roman"/>
          <w:spacing w:val="-2"/>
          <w:sz w:val="24"/>
          <w:shd w:fill="FFFF00" w:color="auto" w:val="clear"/>
        </w:rPr>
        <w:t> </w:t>
      </w:r>
      <w:r>
        <w:rPr>
          <w:rFonts w:ascii="Times New Roman" w:hAnsi="Times New Roman"/>
          <w:spacing w:val="-2"/>
          <w:sz w:val="24"/>
        </w:rPr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749" w:footer="801" w:top="960" w:bottom="1000" w:left="110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32.450012pt;margin-top:792.872009pt;width:40.2pt;height:13.4pt;mso-position-horizontal-relative:page;mso-position-vertical-relative:page;z-index:2968" coordorigin="10649,15857" coordsize="804,268">
            <v:shape style="position:absolute;left:10649;top:15857;width:804;height:268" coordorigin="10649,15857" coordsize="804,268" path="m10649,15924l11319,15924,11319,15857,11453,15991,11319,16125,11319,16058,10649,16058,10649,15924xe" filled="false" stroked="true" strokeweight="2pt" strokecolor="#385d89">
              <v:path arrowok="t"/>
            </v:shape>
            <w10:wrap type="none"/>
          </v:group>
        </w:pict>
      </w:r>
      <w:r>
        <w:rPr/>
        <w:pict>
          <v:group style="position:absolute;margin-left:302.75pt;margin-top:713.23999pt;width:24.5pt;height:27.5pt;mso-position-horizontal-relative:page;mso-position-vertical-relative:page;z-index:3040" coordorigin="6055,14265" coordsize="490,550">
            <v:group style="position:absolute;left:6075;top:14285;width:450;height:510" coordorigin="6075,14285" coordsize="450,510">
              <v:shape style="position:absolute;left:6075;top:14285;width:450;height:510" coordorigin="6075,14285" coordsize="450,510" path="m6300,14285l6237,14295,6181,14324,6134,14368,6099,14425,6079,14491,6075,14540,6076,14565,6091,14634,6121,14694,6164,14743,6217,14777,6279,14794,6300,14795,6322,14794,6383,14777,6436,14743,6479,14694,6509,14634,6524,14564,6525,14540,6524,14515,6509,14446,6479,14385,6436,14337,6383,14303,6322,14286,6300,14285xe" filled="true" fillcolor="#00ffff" stroked="false">
                <v:path arrowok="t"/>
                <v:fill type="solid"/>
              </v:shape>
            </v:group>
            <v:group style="position:absolute;left:6075;top:14285;width:450;height:510" coordorigin="6075,14285" coordsize="450,510">
              <v:shape style="position:absolute;left:6075;top:14285;width:450;height:510" coordorigin="6075,14285" coordsize="450,510" path="m6075,14540l6084,14468,6109,14405,6148,14352,6198,14312,6257,14289,6300,14285,6322,14286,6383,14303,6436,14337,6479,14385,6509,14446,6524,14515,6525,14540,6524,14564,6509,14634,6479,14694,6436,14743,6383,14777,6322,14794,6300,14795,6279,14794,6217,14777,6164,14743,6121,14694,6091,14634,6076,14565,6075,14540xe" filled="false" stroked="true" strokeweight="2.0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604" w:lineRule="exact"/>
        <w:ind w:left="2393" w:right="434" w:firstLine="0"/>
        <w:jc w:val="left"/>
        <w:rPr>
          <w:rFonts w:ascii="Arial" w:hAnsi="Arial" w:cs="Arial" w:eastAsia="Arial"/>
          <w:b w:val="0"/>
          <w:bCs w:val="0"/>
        </w:rPr>
      </w:pPr>
      <w:bookmarkStart w:name="ANDS1 KDS2 3HB" w:id="3"/>
      <w:bookmarkEnd w:id="3"/>
      <w:r>
        <w:rPr>
          <w:b w:val="0"/>
        </w:rPr>
      </w:r>
      <w:r>
        <w:rPr>
          <w:rFonts w:ascii="Arial" w:hAnsi="Arial"/>
          <w:w w:val="80"/>
        </w:rPr>
        <w:t>HAYAT BİLGİSİ</w:t>
      </w:r>
      <w:r>
        <w:rPr>
          <w:rFonts w:ascii="Arial" w:hAnsi="Arial"/>
          <w:spacing w:val="38"/>
          <w:w w:val="80"/>
        </w:rPr>
        <w:t> </w:t>
      </w:r>
      <w:r>
        <w:rPr>
          <w:rFonts w:ascii="Arial" w:hAnsi="Arial"/>
          <w:w w:val="80"/>
        </w:rPr>
        <w:t>TESTİ</w:t>
      </w:r>
      <w:r>
        <w:rPr>
          <w:rFonts w:ascii="Arial" w:hAnsi="Arial"/>
          <w:b w:val="0"/>
        </w:rPr>
      </w:r>
    </w:p>
    <w:p>
      <w:pPr>
        <w:pStyle w:val="ListParagraph"/>
        <w:numPr>
          <w:ilvl w:val="1"/>
          <w:numId w:val="2"/>
        </w:numPr>
        <w:tabs>
          <w:tab w:pos="645" w:val="left" w:leader="none"/>
          <w:tab w:pos="7649" w:val="left" w:leader="none"/>
        </w:tabs>
        <w:spacing w:line="288" w:lineRule="auto" w:before="331" w:after="0"/>
        <w:ind w:left="644" w:right="434" w:hanging="408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136.25pt;margin-top:84.411705pt;width:25.25pt;height:85.75pt;mso-position-horizontal-relative:page;mso-position-vertical-relative:paragraph;z-index:-19672" coordorigin="2725,1688" coordsize="505,1715">
            <v:group style="position:absolute;left:2745;top:1708;width:450;height:510" coordorigin="2745,1708" coordsize="450,510">
              <v:shape style="position:absolute;left:2745;top:1708;width:450;height:510" coordorigin="2745,1708" coordsize="450,510" path="m2970,1708l2907,1718,2851,1747,2804,1791,2769,1848,2749,1915,2745,1963,2746,1988,2761,2057,2791,2118,2834,2166,2887,2200,2949,2217,2970,2218,2992,2217,3053,2200,3106,2166,3149,2117,3179,2057,3194,1988,3195,1963,3194,1939,3179,1869,3149,1809,3106,1760,3053,1726,2992,1709,2970,1708xe" filled="true" fillcolor="#ff0066" stroked="false">
                <v:path arrowok="t"/>
                <v:fill type="solid"/>
              </v:shape>
            </v:group>
            <v:group style="position:absolute;left:2745;top:1708;width:450;height:510" coordorigin="2745,1708" coordsize="450,510">
              <v:shape style="position:absolute;left:2745;top:1708;width:450;height:510" coordorigin="2745,1708" coordsize="450,510" path="m2745,1963l2754,1892,2779,1828,2818,1775,2868,1736,2927,1713,2970,1708,2992,1709,3053,1726,3106,1760,3149,1809,3179,1869,3194,1939,3195,1963,3194,1988,3179,2057,3149,2117,3106,2166,3053,2200,2992,2217,2970,2218,2949,2217,2887,2200,2834,2166,2791,2118,2761,2057,2746,1988,2745,1963xe" filled="false" stroked="true" strokeweight="2.0pt" strokecolor="#000000">
                <v:path arrowok="t"/>
              </v:shape>
            </v:group>
            <v:group style="position:absolute;left:2745;top:2298;width:450;height:510" coordorigin="2745,2298" coordsize="450,510">
              <v:shape style="position:absolute;left:2745;top:2298;width:450;height:510" coordorigin="2745,2298" coordsize="450,510" path="m2970,2298l2907,2308,2851,2337,2804,2381,2769,2438,2749,2505,2745,2553,2746,2578,2761,2647,2791,2708,2834,2756,2887,2790,2949,2807,2970,2808,2992,2807,3053,2790,3106,2756,3149,2707,3179,2647,3194,2578,3195,2553,3194,2529,3179,2459,3149,2399,3106,2350,3053,2316,2992,2299,2970,2298xe" filled="true" fillcolor="#00af50" stroked="false">
                <v:path arrowok="t"/>
                <v:fill type="solid"/>
              </v:shape>
            </v:group>
            <v:group style="position:absolute;left:2745;top:2298;width:450;height:510" coordorigin="2745,2298" coordsize="450,510">
              <v:shape style="position:absolute;left:2745;top:2298;width:450;height:510" coordorigin="2745,2298" coordsize="450,510" path="m2745,2553l2754,2482,2779,2418,2818,2365,2868,2326,2927,2303,2970,2298,2992,2299,3053,2316,3106,2350,3149,2399,3179,2459,3194,2529,3195,2553,3194,2578,3179,2647,3149,2707,3106,2756,3053,2790,2992,2807,2970,2808,2949,2807,2887,2790,2834,2756,2791,2708,2761,2647,2746,2578,2745,2553xe" filled="false" stroked="true" strokeweight="2.0pt" strokecolor="#000000">
                <v:path arrowok="t"/>
              </v:shape>
            </v:group>
            <v:group style="position:absolute;left:2760;top:2873;width:450;height:510" coordorigin="2760,2873" coordsize="450,510">
              <v:shape style="position:absolute;left:2760;top:2873;width:450;height:510" coordorigin="2760,2873" coordsize="450,510" path="m2985,2873l2922,2883,2866,2912,2819,2956,2784,3013,2764,3080,2760,3128,2761,3153,2776,3222,2806,3283,2849,3331,2902,3365,2964,3382,2985,3383,3007,3382,3068,3365,3121,3331,3164,3282,3194,3222,3209,3153,3210,3128,3209,3104,3194,3034,3164,2974,3121,2925,3068,2891,3007,2874,2985,2873xe" filled="true" fillcolor="#00ffff" stroked="false">
                <v:path arrowok="t"/>
                <v:fill type="solid"/>
              </v:shape>
            </v:group>
            <v:group style="position:absolute;left:2760;top:2873;width:450;height:510" coordorigin="2760,2873" coordsize="450,510">
              <v:shape style="position:absolute;left:2760;top:2873;width:450;height:510" coordorigin="2760,2873" coordsize="450,510" path="m2760,3128l2769,3057,2794,2993,2833,2940,2883,2901,2942,2878,2985,2873,3007,2874,3068,2891,3121,2925,3164,2974,3194,3034,3209,3104,3210,3128,3209,3153,3194,3222,3164,3282,3121,3331,3068,3365,3007,3382,2985,3383,2964,3382,2902,3365,2849,3331,2806,3283,2776,3222,2761,3153,2760,3128xe" filled="false" stroked="true" strokeweight="2.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3.149994pt;margin-top:86.169701pt;width:304.9pt;height:87.6pt;mso-position-horizontal-relative:page;mso-position-vertical-relative:paragraph;z-index:3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97"/>
                  </w:tblGrid>
                  <w:tr>
                    <w:trPr>
                      <w:trHeight w:val="588" w:hRule="exact"/>
                    </w:trPr>
                    <w:tc>
                      <w:tcPr>
                        <w:tcW w:w="6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92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4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85"/>
                            <w:sz w:val="4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84"/>
                            <w:sz w:val="48"/>
                          </w:rPr>
                          <w:t>re</w:t>
                        </w:r>
                        <w:r>
                          <w:rPr>
                            <w:rFonts w:ascii="Arial"/>
                            <w:b/>
                            <w:w w:val="73"/>
                            <w:sz w:val="48"/>
                          </w:rPr>
                          <w:t>ye</w:t>
                        </w:r>
                        <w:r>
                          <w:rPr>
                            <w:rFonts w:ascii="Arial"/>
                            <w:b/>
                            <w:spacing w:val="56"/>
                            <w:sz w:val="4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72"/>
                            <w:sz w:val="4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2"/>
                            <w:sz w:val="4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1"/>
                            <w:w w:val="74"/>
                            <w:sz w:val="4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w w:val="70"/>
                            <w:sz w:val="48"/>
                          </w:rPr>
                          <w:t>iy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0"/>
                            <w:sz w:val="4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w w:val="76"/>
                            <w:sz w:val="4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76"/>
                            <w:sz w:val="4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w w:val="78"/>
                            <w:sz w:val="4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3"/>
                            <w:w w:val="78"/>
                            <w:sz w:val="4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w w:val="72"/>
                            <w:sz w:val="48"/>
                          </w:rPr>
                          <w:t>?</w:t>
                        </w:r>
                        <w:r>
                          <w:rPr>
                            <w:rFonts w:ascii="Arial"/>
                            <w:sz w:val="48"/>
                          </w:rPr>
                        </w:r>
                      </w:p>
                    </w:tc>
                  </w:tr>
                  <w:tr>
                    <w:trPr>
                      <w:trHeight w:val="576" w:hRule="exact"/>
                    </w:trPr>
                    <w:tc>
                      <w:tcPr>
                        <w:tcW w:w="6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80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99"/>
                            <w:sz w:val="48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4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w w:val="82"/>
                            <w:sz w:val="48"/>
                          </w:rPr>
                          <w:t>rhaba,</w:t>
                        </w:r>
                        <w:r>
                          <w:rPr>
                            <w:rFonts w:ascii="Arial" w:hAnsi="Arial"/>
                            <w:b/>
                            <w:spacing w:val="60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74"/>
                            <w:sz w:val="48"/>
                          </w:rPr>
                          <w:t>b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4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8"/>
                            <w:sz w:val="48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w w:val="74"/>
                            <w:sz w:val="48"/>
                          </w:rPr>
                          <w:t>im</w:t>
                        </w:r>
                        <w:r>
                          <w:rPr>
                            <w:rFonts w:ascii="Arial" w:hAnsi="Arial"/>
                            <w:b/>
                            <w:spacing w:val="56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48"/>
                          </w:rPr>
                          <w:t>adım</w:t>
                        </w:r>
                        <w:r>
                          <w:rPr>
                            <w:rFonts w:ascii="Arial" w:hAnsi="Arial"/>
                            <w:b/>
                            <w:spacing w:val="58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3"/>
                            <w:sz w:val="4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w w:val="77"/>
                            <w:sz w:val="48"/>
                          </w:rPr>
                          <w:t>yhan.</w:t>
                        </w:r>
                        <w:r>
                          <w:rPr>
                            <w:rFonts w:ascii="Arial" w:hAnsi="Arial"/>
                            <w:sz w:val="48"/>
                          </w:rPr>
                        </w:r>
                      </w:p>
                    </w:tc>
                  </w:tr>
                  <w:tr>
                    <w:trPr>
                      <w:trHeight w:val="588" w:hRule="exact"/>
                    </w:trPr>
                    <w:tc>
                      <w:tcPr>
                        <w:tcW w:w="60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80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1"/>
                            <w:sz w:val="48"/>
                            <w:szCs w:val="48"/>
                          </w:rPr>
                          <w:t>Tür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1"/>
                            <w:w w:val="81"/>
                            <w:sz w:val="48"/>
                            <w:szCs w:val="4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71"/>
                            <w:sz w:val="48"/>
                            <w:szCs w:val="48"/>
                          </w:rPr>
                          <w:t>iy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1"/>
                            <w:w w:val="71"/>
                            <w:sz w:val="48"/>
                            <w:szCs w:val="4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30"/>
                            <w:sz w:val="48"/>
                            <w:szCs w:val="48"/>
                          </w:rPr>
                          <w:t>’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78"/>
                            <w:sz w:val="48"/>
                            <w:szCs w:val="4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73"/>
                            <w:sz w:val="48"/>
                            <w:szCs w:val="48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55"/>
                            <w:sz w:val="48"/>
                            <w:szCs w:val="4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70"/>
                            <w:sz w:val="48"/>
                            <w:szCs w:val="48"/>
                          </w:rPr>
                          <w:t>başk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"/>
                            <w:w w:val="70"/>
                            <w:sz w:val="48"/>
                            <w:szCs w:val="4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78"/>
                            <w:sz w:val="48"/>
                            <w:szCs w:val="4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91"/>
                            <w:sz w:val="48"/>
                            <w:szCs w:val="4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63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56"/>
                            <w:sz w:val="48"/>
                            <w:szCs w:val="4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2"/>
                            <w:w w:val="83"/>
                            <w:sz w:val="48"/>
                            <w:szCs w:val="4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78"/>
                            <w:sz w:val="48"/>
                            <w:szCs w:val="4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1"/>
                            <w:w w:val="62"/>
                            <w:sz w:val="48"/>
                            <w:szCs w:val="48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86"/>
                            <w:sz w:val="48"/>
                            <w:szCs w:val="48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3"/>
                            <w:w w:val="86"/>
                            <w:sz w:val="48"/>
                            <w:szCs w:val="4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2"/>
                            <w:w w:val="30"/>
                            <w:sz w:val="48"/>
                            <w:szCs w:val="48"/>
                          </w:rPr>
                          <w:t>’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w w:val="77"/>
                            <w:sz w:val="48"/>
                            <w:szCs w:val="48"/>
                          </w:rPr>
                          <w:t>dır.</w:t>
                        </w:r>
                        <w:r>
                          <w:rPr>
                            <w:rFonts w:ascii="Arial" w:hAnsi="Arial" w:cs="Arial" w:eastAsia="Arial"/>
                            <w:sz w:val="48"/>
                            <w:szCs w:val="4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00FF"/>
          <w:w w:val="85"/>
          <w:sz w:val="48"/>
        </w:rPr>
        <w:t>T</w:t>
      </w:r>
      <w:r>
        <w:rPr>
          <w:rFonts w:ascii="Arial" w:hAnsi="Arial"/>
          <w:b/>
          <w:color w:val="0000FF"/>
          <w:w w:val="85"/>
          <w:sz w:val="48"/>
        </w:rPr>
        <w:t>anışırken aşağıdaki ifadelerden</w:t>
      </w:r>
      <w:r>
        <w:rPr>
          <w:rFonts w:ascii="Arial" w:hAnsi="Arial"/>
          <w:b/>
          <w:color w:val="0000FF"/>
          <w:spacing w:val="5"/>
          <w:w w:val="85"/>
          <w:sz w:val="48"/>
        </w:rPr>
        <w:t> </w:t>
      </w:r>
      <w:r>
        <w:rPr>
          <w:rFonts w:ascii="Arial" w:hAnsi="Arial"/>
          <w:b/>
          <w:color w:val="0000FF"/>
          <w:w w:val="85"/>
          <w:sz w:val="48"/>
        </w:rPr>
        <w:t>hangisini</w:t>
      </w:r>
      <w:r>
        <w:rPr>
          <w:rFonts w:ascii="Arial" w:hAnsi="Arial"/>
          <w:b/>
          <w:color w:val="0000FF"/>
          <w:w w:val="63"/>
          <w:sz w:val="48"/>
        </w:rPr>
        <w:t> </w:t>
      </w:r>
      <w:r>
        <w:rPr>
          <w:rFonts w:ascii="Arial" w:hAnsi="Arial"/>
          <w:b/>
          <w:color w:val="0000FF"/>
          <w:spacing w:val="-1"/>
          <w:w w:val="75"/>
          <w:sz w:val="48"/>
        </w:rPr>
        <w:t>kullanırız</w:t>
      </w:r>
      <w:r>
        <w:rPr>
          <w:rFonts w:ascii="Arial" w:hAnsi="Arial"/>
          <w:b/>
          <w:color w:val="0000FF"/>
          <w:spacing w:val="-1"/>
          <w:w w:val="75"/>
          <w:sz w:val="48"/>
        </w:rPr>
        <w:t>?</w:t>
        <w:tab/>
      </w:r>
      <w:r>
        <w:rPr>
          <w:rFonts w:ascii="Arial" w:hAnsi="Arial"/>
          <w:b/>
          <w:color w:val="0000FF"/>
          <w:position w:val="-208"/>
          <w:sz w:val="48"/>
        </w:rPr>
        <w:drawing>
          <wp:inline distT="0" distB="0" distL="0" distR="0">
            <wp:extent cx="1461770" cy="1609725"/>
            <wp:effectExtent l="0" t="0" r="0" b="0"/>
            <wp:docPr id="49" name="image55.jpeg" descr="C:\Users\asm\Desktop\image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00FF"/>
          <w:position w:val="-208"/>
          <w:sz w:val="48"/>
        </w:rPr>
      </w:r>
      <w:r>
        <w:rPr>
          <w:rFonts w:ascii="Arial" w:hAnsi="Arial"/>
          <w:sz w:val="48"/>
        </w:rPr>
      </w:r>
    </w:p>
    <w:p>
      <w:pPr>
        <w:pStyle w:val="ListParagraph"/>
        <w:numPr>
          <w:ilvl w:val="1"/>
          <w:numId w:val="2"/>
        </w:numPr>
        <w:tabs>
          <w:tab w:pos="645" w:val="left" w:leader="none"/>
        </w:tabs>
        <w:spacing w:line="288" w:lineRule="auto" w:before="0" w:after="0"/>
        <w:ind w:left="644" w:right="2960" w:hanging="408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00FF"/>
          <w:w w:val="80"/>
          <w:sz w:val="48"/>
        </w:rPr>
        <w:t>Çocuklardan hangisi okul</w:t>
      </w:r>
      <w:r>
        <w:rPr>
          <w:rFonts w:ascii="Arial" w:hAnsi="Arial"/>
          <w:b/>
          <w:color w:val="0000FF"/>
          <w:spacing w:val="56"/>
          <w:w w:val="80"/>
          <w:sz w:val="48"/>
        </w:rPr>
        <w:t> </w:t>
      </w:r>
      <w:r>
        <w:rPr>
          <w:rFonts w:ascii="Arial" w:hAnsi="Arial"/>
          <w:b/>
          <w:color w:val="0000FF"/>
          <w:w w:val="80"/>
          <w:sz w:val="48"/>
        </w:rPr>
        <w:t>kurallarına</w:t>
      </w:r>
      <w:r>
        <w:rPr>
          <w:rFonts w:ascii="Arial" w:hAnsi="Arial"/>
          <w:b/>
          <w:color w:val="0000FF"/>
          <w:w w:val="82"/>
          <w:sz w:val="48"/>
        </w:rPr>
        <w:t> </w:t>
      </w:r>
      <w:r>
        <w:rPr>
          <w:rFonts w:ascii="Arial" w:hAnsi="Arial"/>
          <w:b/>
          <w:color w:val="FF0000"/>
          <w:w w:val="85"/>
          <w:sz w:val="48"/>
        </w:rPr>
        <w:t>uymamaktadır</w:t>
      </w:r>
      <w:r>
        <w:rPr>
          <w:rFonts w:ascii="Arial" w:hAnsi="Arial"/>
          <w:b/>
          <w:color w:val="0000FF"/>
          <w:w w:val="85"/>
          <w:sz w:val="48"/>
        </w:rPr>
        <w:t>?</w:t>
      </w:r>
      <w:r>
        <w:rPr>
          <w:rFonts w:ascii="Arial" w:hAnsi="Arial"/>
          <w:sz w:val="48"/>
        </w:rPr>
      </w:r>
    </w:p>
    <w:p>
      <w:pPr>
        <w:tabs>
          <w:tab w:pos="3505" w:val="left" w:leader="none"/>
          <w:tab w:pos="6580" w:val="left" w:leader="none"/>
        </w:tabs>
        <w:spacing w:line="2460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37"/>
          <w:sz w:val="20"/>
        </w:rPr>
        <w:pict>
          <v:group style="width:24.5pt;height:27.5pt;mso-position-horizontal-relative:char;mso-position-vertical-relative:line" coordorigin="0,0" coordsize="490,550">
            <v:group style="position:absolute;left:20;top:20;width:450;height:510" coordorigin="20,20" coordsize="450,510">
              <v:shape style="position:absolute;left:20;top:20;width:450;height:510" coordorigin="20,20" coordsize="450,510" path="m245,20l182,30,126,59,79,103,44,160,24,227,20,275,21,300,36,369,66,429,109,478,162,512,224,529,245,530,267,529,328,512,381,478,424,429,454,369,469,299,470,275,469,250,454,181,424,121,381,72,328,38,267,21,245,20xe" filled="true" fillcolor="#ffff00" stroked="false">
                <v:path arrowok="t"/>
                <v:fill type="solid"/>
              </v:shape>
            </v:group>
            <v:group style="position:absolute;left:20;top:20;width:450;height:510" coordorigin="20,20" coordsize="450,510">
              <v:shape style="position:absolute;left:20;top:20;width:450;height:510" coordorigin="20,20" coordsize="450,510" path="m20,275l29,203,54,140,93,87,143,47,202,25,245,20,267,21,328,38,381,72,424,121,454,181,469,250,470,275,469,299,454,369,424,429,381,478,328,512,267,529,245,530,224,529,162,512,109,478,66,429,36,369,21,300,20,275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37"/>
          <w:sz w:val="20"/>
        </w:rPr>
      </w:r>
      <w:r>
        <w:rPr>
          <w:rFonts w:ascii="Times New Roman"/>
          <w:spacing w:val="-11"/>
          <w:position w:val="37"/>
          <w:sz w:val="20"/>
        </w:rPr>
        <w:t> </w:t>
      </w:r>
      <w:r>
        <w:rPr>
          <w:rFonts w:ascii="Arial"/>
          <w:spacing w:val="-11"/>
          <w:position w:val="-47"/>
          <w:sz w:val="20"/>
        </w:rPr>
        <w:drawing>
          <wp:inline distT="0" distB="0" distL="0" distR="0">
            <wp:extent cx="1662096" cy="1500187"/>
            <wp:effectExtent l="0" t="0" r="0" b="0"/>
            <wp:docPr id="51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96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-11"/>
          <w:position w:val="-47"/>
          <w:sz w:val="20"/>
        </w:rPr>
      </w:r>
      <w:r>
        <w:rPr>
          <w:rFonts w:ascii="Arial"/>
          <w:spacing w:val="-11"/>
          <w:position w:val="-47"/>
          <w:sz w:val="20"/>
        </w:rPr>
        <w:tab/>
      </w:r>
      <w:r>
        <w:rPr>
          <w:rFonts w:ascii="Arial"/>
          <w:spacing w:val="-11"/>
          <w:position w:val="-48"/>
          <w:sz w:val="20"/>
        </w:rPr>
        <w:pict>
          <v:group style="width:129.9500pt;height:123pt;mso-position-horizontal-relative:char;mso-position-vertical-relative:line" coordorigin="0,0" coordsize="2599,2460">
            <v:shape style="position:absolute;left:463;top:0;width:2136;height:2460" type="#_x0000_t75" stroked="false">
              <v:imagedata r:id="rId68" o:title=""/>
            </v:shape>
            <v:group style="position:absolute;left:20;top:1131;width:450;height:510" coordorigin="20,1131" coordsize="450,510">
              <v:shape style="position:absolute;left:20;top:1131;width:450;height:510" coordorigin="20,1131" coordsize="450,510" path="m245,1131l182,1141,126,1170,79,1214,44,1271,24,1337,20,1386,21,1411,36,1480,66,1540,109,1589,162,1623,224,1640,245,1641,267,1640,328,1623,381,1589,424,1540,454,1480,469,1410,470,1386,469,1361,454,1292,424,1231,381,1183,328,1149,267,1132,245,1131xe" filled="true" fillcolor="#ff0000" stroked="false">
                <v:path arrowok="t"/>
                <v:fill type="solid"/>
              </v:shape>
            </v:group>
            <v:group style="position:absolute;left:20;top:1131;width:450;height:510" coordorigin="20,1131" coordsize="450,510">
              <v:shape style="position:absolute;left:20;top:1131;width:450;height:510" coordorigin="20,1131" coordsize="450,510" path="m20,1386l29,1314,54,1251,93,1198,143,1158,202,1135,245,1131,267,1132,328,1149,381,1183,424,1231,454,1292,469,1361,470,1386,469,1410,454,1480,424,1540,381,1589,328,1623,267,1640,245,1641,224,1640,162,1623,109,1589,66,1540,36,1480,21,1411,20,1386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spacing w:val="-11"/>
          <w:position w:val="-48"/>
          <w:sz w:val="20"/>
        </w:rPr>
      </w:r>
      <w:r>
        <w:rPr>
          <w:rFonts w:ascii="Arial"/>
          <w:spacing w:val="-11"/>
          <w:position w:val="-48"/>
          <w:sz w:val="20"/>
        </w:rPr>
        <w:tab/>
      </w:r>
      <w:r>
        <w:rPr>
          <w:rFonts w:ascii="Arial"/>
          <w:spacing w:val="-11"/>
          <w:position w:val="-48"/>
          <w:sz w:val="20"/>
        </w:rPr>
        <w:pict>
          <v:group style="width:129.2pt;height:119pt;mso-position-horizontal-relative:char;mso-position-vertical-relative:line" coordorigin="0,0" coordsize="2584,2380">
            <v:shape style="position:absolute;left:272;top:0;width:2312;height:2380" type="#_x0000_t75" stroked="false">
              <v:imagedata r:id="rId69" o:title=""/>
            </v:shape>
            <v:group style="position:absolute;left:20;top:991;width:450;height:510" coordorigin="20,991" coordsize="450,510">
              <v:shape style="position:absolute;left:20;top:991;width:450;height:510" coordorigin="20,991" coordsize="450,510" path="m245,991l182,1001,126,1030,79,1074,44,1131,24,1197,20,1246,21,1271,36,1340,66,1400,109,1449,162,1483,224,1500,245,1501,267,1500,328,1483,381,1449,424,1400,454,1340,469,1270,470,1246,469,1221,454,1152,424,1091,381,1043,328,1009,267,992,245,991xe" filled="true" fillcolor="#00afef" stroked="false">
                <v:path arrowok="t"/>
                <v:fill type="solid"/>
              </v:shape>
            </v:group>
            <v:group style="position:absolute;left:20;top:991;width:450;height:510" coordorigin="20,991" coordsize="450,510">
              <v:shape style="position:absolute;left:20;top:991;width:450;height:510" coordorigin="20,991" coordsize="450,510" path="m20,1246l29,1174,54,1111,93,1058,143,1018,202,995,245,991,267,992,328,1009,381,1043,424,1091,454,1152,469,1221,470,1246,469,1270,454,1340,424,1400,381,1449,328,1483,267,1500,245,1501,224,1500,162,1483,109,1449,66,1400,36,1340,21,1271,20,1246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spacing w:val="-11"/>
          <w:position w:val="-48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61"/>
          <w:szCs w:val="61"/>
        </w:rPr>
      </w:pPr>
    </w:p>
    <w:p>
      <w:pPr>
        <w:pStyle w:val="ListParagraph"/>
        <w:numPr>
          <w:ilvl w:val="1"/>
          <w:numId w:val="2"/>
        </w:numPr>
        <w:tabs>
          <w:tab w:pos="645" w:val="left" w:leader="none"/>
        </w:tabs>
        <w:spacing w:line="288" w:lineRule="auto" w:before="0" w:after="0"/>
        <w:ind w:left="644" w:right="2501" w:hanging="408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251.899994pt;margin-top:66.641724pt;width:130.938245pt;height:111.3pt;mso-position-horizontal-relative:page;mso-position-vertical-relative:paragraph;z-index:2992" type="#_x0000_t75" stroked="false">
            <v:imagedata r:id="rId70" o:title=""/>
          </v:shape>
        </w:pict>
      </w:r>
      <w:r>
        <w:rPr>
          <w:rFonts w:ascii="Arial"/>
          <w:b/>
          <w:color w:val="0000FF"/>
          <w:w w:val="80"/>
          <w:sz w:val="48"/>
        </w:rPr>
        <w:t>Yemek yemek isteyen Medine</w:t>
      </w:r>
      <w:r>
        <w:rPr>
          <w:rFonts w:ascii="Arial"/>
          <w:b/>
          <w:color w:val="0000FF"/>
          <w:spacing w:val="-60"/>
          <w:w w:val="80"/>
          <w:sz w:val="48"/>
        </w:rPr>
        <w:t> </w:t>
      </w:r>
      <w:r>
        <w:rPr>
          <w:rFonts w:ascii="Arial"/>
          <w:b/>
          <w:color w:val="0000FF"/>
          <w:w w:val="80"/>
          <w:sz w:val="48"/>
        </w:rPr>
        <w:t>hangisine</w:t>
      </w:r>
      <w:r>
        <w:rPr>
          <w:rFonts w:ascii="Arial"/>
          <w:b/>
          <w:color w:val="0000FF"/>
          <w:w w:val="75"/>
          <w:sz w:val="48"/>
        </w:rPr>
        <w:t> </w:t>
      </w:r>
      <w:r>
        <w:rPr>
          <w:rFonts w:ascii="Arial"/>
          <w:b/>
          <w:color w:val="0000FF"/>
          <w:w w:val="85"/>
          <w:sz w:val="48"/>
        </w:rPr>
        <w:t>gitmelidir?</w:t>
      </w:r>
      <w:r>
        <w:rPr>
          <w:rFonts w:ascii="Arial"/>
          <w:sz w:val="4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6603" w:val="left" w:leader="none"/>
        </w:tabs>
        <w:spacing w:line="2838" w:lineRule="exact"/>
        <w:ind w:left="6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6"/>
          <w:sz w:val="20"/>
        </w:rPr>
        <w:pict>
          <v:group style="width:151.65pt;height:141.950pt;mso-position-horizontal-relative:char;mso-position-vertical-relative:line" coordorigin="0,0" coordsize="3033,2839">
            <v:shape style="position:absolute;left:0;top:0;width:3033;height:2241" type="#_x0000_t75" alt="basketbol salonu çizgi ile ilgili görsel sonucu" stroked="false">
              <v:imagedata r:id="rId71" o:title=""/>
            </v:shape>
            <v:group style="position:absolute;left:827;top:2309;width:450;height:510" coordorigin="827,2309" coordsize="450,510">
              <v:shape style="position:absolute;left:827;top:2309;width:450;height:510" coordorigin="827,2309" coordsize="450,510" path="m1052,2309l989,2319,933,2348,886,2392,851,2449,831,2515,827,2564,828,2589,843,2658,873,2718,916,2767,969,2801,1031,2818,1052,2819,1074,2818,1135,2801,1188,2767,1231,2718,1261,2658,1276,2588,1277,2564,1276,2539,1261,2470,1231,2409,1188,2361,1135,2327,1074,2310,1052,2309xe" filled="true" fillcolor="#00ffff" stroked="false">
                <v:path arrowok="t"/>
                <v:fill type="solid"/>
              </v:shape>
            </v:group>
            <v:group style="position:absolute;left:827;top:2309;width:450;height:510" coordorigin="827,2309" coordsize="450,510">
              <v:shape style="position:absolute;left:827;top:2309;width:450;height:510" coordorigin="827,2309" coordsize="450,510" path="m827,2564l836,2492,861,2429,900,2376,950,2336,1009,2313,1052,2309,1074,2310,1135,2327,1188,2361,1231,2409,1261,2470,1276,2539,1277,2564,1276,2588,1261,2658,1231,2718,1188,2767,1135,2801,1074,2818,1052,2819,1031,2818,969,2801,916,2767,873,2718,843,2658,828,2589,827,2564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position w:val="-56"/>
          <w:sz w:val="20"/>
        </w:rPr>
      </w:r>
      <w:r>
        <w:rPr>
          <w:rFonts w:ascii="Arial"/>
          <w:position w:val="-56"/>
          <w:sz w:val="20"/>
        </w:rPr>
        <w:tab/>
      </w:r>
      <w:r>
        <w:rPr>
          <w:rFonts w:ascii="Arial"/>
          <w:position w:val="-56"/>
          <w:sz w:val="20"/>
        </w:rPr>
        <w:pict>
          <v:group style="width:147.75pt;height:141.950pt;mso-position-horizontal-relative:char;mso-position-vertical-relative:line" coordorigin="0,0" coordsize="2955,2839">
            <v:shape style="position:absolute;left:0;top:0;width:2955;height:2241" type="#_x0000_t75" alt="kantin çizim ile ilgili görsel sonucu" stroked="false">
              <v:imagedata r:id="rId72" o:title=""/>
            </v:shape>
            <v:group style="position:absolute;left:1347;top:2309;width:450;height:510" coordorigin="1347,2309" coordsize="450,510">
              <v:shape style="position:absolute;left:1347;top:2309;width:450;height:510" coordorigin="1347,2309" coordsize="450,510" path="m1572,2309l1509,2319,1453,2348,1406,2392,1371,2449,1351,2515,1347,2564,1348,2589,1363,2658,1393,2718,1436,2767,1489,2801,1551,2818,1572,2819,1594,2818,1655,2801,1708,2767,1751,2718,1781,2658,1796,2588,1797,2564,1796,2539,1781,2470,1751,2409,1708,2361,1655,2327,1594,2310,1572,2309xe" filled="true" fillcolor="#00ffff" stroked="false">
                <v:path arrowok="t"/>
                <v:fill type="solid"/>
              </v:shape>
            </v:group>
            <v:group style="position:absolute;left:1347;top:2309;width:450;height:510" coordorigin="1347,2309" coordsize="450,510">
              <v:shape style="position:absolute;left:1347;top:2309;width:450;height:510" coordorigin="1347,2309" coordsize="450,510" path="m1347,2564l1356,2492,1381,2429,1420,2376,1470,2336,1529,2313,1572,2309,1594,2310,1655,2327,1708,2361,1751,2409,1781,2470,1796,2539,1797,2564,1796,2588,1781,2658,1751,2718,1708,2767,1655,2801,1594,2818,1572,2819,1551,2818,1489,2801,1436,2767,1393,2718,1363,2658,1348,2589,1347,2564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position w:val="-56"/>
          <w:sz w:val="20"/>
        </w:rPr>
      </w:r>
    </w:p>
    <w:p>
      <w:pPr>
        <w:spacing w:after="0" w:line="2838" w:lineRule="exact"/>
        <w:rPr>
          <w:rFonts w:ascii="Arial" w:hAnsi="Arial" w:cs="Arial" w:eastAsia="Arial"/>
          <w:sz w:val="20"/>
          <w:szCs w:val="20"/>
        </w:rPr>
        <w:sectPr>
          <w:headerReference w:type="default" r:id="rId64"/>
          <w:footerReference w:type="default" r:id="rId65"/>
          <w:pgSz w:w="11910" w:h="16840"/>
          <w:pgMar w:header="749" w:footer="730" w:top="960" w:bottom="920" w:left="120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ListParagraph"/>
        <w:numPr>
          <w:ilvl w:val="1"/>
          <w:numId w:val="2"/>
        </w:numPr>
        <w:tabs>
          <w:tab w:pos="1081" w:val="left" w:leader="none"/>
        </w:tabs>
        <w:spacing w:line="532" w:lineRule="exact" w:before="0" w:after="0"/>
        <w:ind w:left="1080" w:right="0" w:hanging="404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/>
          <w:bCs/>
          <w:color w:val="0000FF"/>
          <w:w w:val="68"/>
          <w:sz w:val="48"/>
          <w:szCs w:val="48"/>
        </w:rPr>
        <w:t>E</w:t>
      </w:r>
      <w:r>
        <w:rPr>
          <w:rFonts w:ascii="Arial" w:hAnsi="Arial" w:cs="Arial" w:eastAsia="Arial"/>
          <w:b/>
          <w:bCs/>
          <w:color w:val="0000FF"/>
          <w:spacing w:val="1"/>
          <w:w w:val="68"/>
          <w:sz w:val="48"/>
          <w:szCs w:val="48"/>
        </w:rPr>
        <w:t>k</w:t>
      </w:r>
      <w:r>
        <w:rPr>
          <w:rFonts w:ascii="Arial" w:hAnsi="Arial" w:cs="Arial" w:eastAsia="Arial"/>
          <w:b/>
          <w:bCs/>
          <w:color w:val="0000FF"/>
          <w:w w:val="73"/>
          <w:sz w:val="48"/>
          <w:szCs w:val="48"/>
        </w:rPr>
        <w:t>i</w:t>
      </w:r>
      <w:r>
        <w:rPr>
          <w:rFonts w:ascii="Arial" w:hAnsi="Arial" w:cs="Arial" w:eastAsia="Arial"/>
          <w:b/>
          <w:bCs/>
          <w:color w:val="0000FF"/>
          <w:spacing w:val="-3"/>
          <w:w w:val="73"/>
          <w:sz w:val="48"/>
          <w:szCs w:val="48"/>
        </w:rPr>
        <w:t>n</w:t>
      </w:r>
      <w:r>
        <w:rPr>
          <w:rFonts w:ascii="Arial" w:hAnsi="Arial" w:cs="Arial" w:eastAsia="Arial"/>
          <w:b/>
          <w:bCs/>
          <w:color w:val="0000FF"/>
          <w:spacing w:val="-2"/>
          <w:w w:val="30"/>
          <w:sz w:val="48"/>
          <w:szCs w:val="48"/>
        </w:rPr>
        <w:t>’</w:t>
      </w:r>
      <w:r>
        <w:rPr>
          <w:rFonts w:ascii="Arial" w:hAnsi="Arial" w:cs="Arial" w:eastAsia="Arial"/>
          <w:b/>
          <w:bCs/>
          <w:color w:val="0000FF"/>
          <w:w w:val="73"/>
          <w:sz w:val="48"/>
          <w:szCs w:val="48"/>
        </w:rPr>
        <w:t>in</w:t>
      </w:r>
      <w:r>
        <w:rPr>
          <w:rFonts w:ascii="Arial" w:hAnsi="Arial" w:cs="Arial" w:eastAsia="Arial"/>
          <w:b/>
          <w:bCs/>
          <w:color w:val="0000FF"/>
          <w:spacing w:val="55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00FF"/>
          <w:w w:val="76"/>
          <w:sz w:val="48"/>
          <w:szCs w:val="48"/>
        </w:rPr>
        <w:t>a</w:t>
      </w:r>
      <w:r>
        <w:rPr>
          <w:rFonts w:ascii="Arial" w:hAnsi="Arial" w:cs="Arial" w:eastAsia="Arial"/>
          <w:b/>
          <w:bCs/>
          <w:color w:val="0000FF"/>
          <w:spacing w:val="2"/>
          <w:w w:val="76"/>
          <w:sz w:val="48"/>
          <w:szCs w:val="48"/>
        </w:rPr>
        <w:t>i</w:t>
      </w:r>
      <w:r>
        <w:rPr>
          <w:rFonts w:ascii="Arial" w:hAnsi="Arial" w:cs="Arial" w:eastAsia="Arial"/>
          <w:b/>
          <w:bCs/>
          <w:color w:val="0000FF"/>
          <w:spacing w:val="-2"/>
          <w:w w:val="85"/>
          <w:sz w:val="48"/>
          <w:szCs w:val="48"/>
        </w:rPr>
        <w:t>l</w:t>
      </w:r>
      <w:r>
        <w:rPr>
          <w:rFonts w:ascii="Arial" w:hAnsi="Arial" w:cs="Arial" w:eastAsia="Arial"/>
          <w:b/>
          <w:bCs/>
          <w:color w:val="0000FF"/>
          <w:spacing w:val="1"/>
          <w:w w:val="75"/>
          <w:sz w:val="48"/>
          <w:szCs w:val="48"/>
        </w:rPr>
        <w:t>e</w:t>
      </w:r>
      <w:r>
        <w:rPr>
          <w:rFonts w:ascii="Arial" w:hAnsi="Arial" w:cs="Arial" w:eastAsia="Arial"/>
          <w:b/>
          <w:bCs/>
          <w:color w:val="0000FF"/>
          <w:w w:val="62"/>
          <w:sz w:val="48"/>
          <w:szCs w:val="48"/>
        </w:rPr>
        <w:t>s</w:t>
      </w:r>
      <w:r>
        <w:rPr>
          <w:rFonts w:ascii="Arial" w:hAnsi="Arial" w:cs="Arial" w:eastAsia="Arial"/>
          <w:b/>
          <w:bCs/>
          <w:color w:val="0000FF"/>
          <w:spacing w:val="-2"/>
          <w:w w:val="62"/>
          <w:sz w:val="48"/>
          <w:szCs w:val="48"/>
        </w:rPr>
        <w:t>i</w:t>
      </w:r>
      <w:r>
        <w:rPr>
          <w:rFonts w:ascii="Arial" w:hAnsi="Arial" w:cs="Arial" w:eastAsia="Arial"/>
          <w:b/>
          <w:bCs/>
          <w:color w:val="0000FF"/>
          <w:w w:val="88"/>
          <w:sz w:val="48"/>
          <w:szCs w:val="48"/>
        </w:rPr>
        <w:t>,</w:t>
      </w:r>
      <w:r>
        <w:rPr>
          <w:rFonts w:ascii="Arial" w:hAnsi="Arial" w:cs="Arial" w:eastAsia="Arial"/>
          <w:b/>
          <w:bCs/>
          <w:color w:val="0000FF"/>
          <w:spacing w:val="59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00FF"/>
          <w:w w:val="70"/>
          <w:sz w:val="48"/>
          <w:szCs w:val="48"/>
        </w:rPr>
        <w:t>Eki</w:t>
      </w:r>
      <w:r>
        <w:rPr>
          <w:rFonts w:ascii="Arial" w:hAnsi="Arial" w:cs="Arial" w:eastAsia="Arial"/>
          <w:b/>
          <w:bCs/>
          <w:color w:val="0000FF"/>
          <w:spacing w:val="1"/>
          <w:w w:val="70"/>
          <w:sz w:val="48"/>
          <w:szCs w:val="48"/>
        </w:rPr>
        <w:t>n</w:t>
      </w:r>
      <w:r>
        <w:rPr>
          <w:rFonts w:ascii="Arial" w:hAnsi="Arial" w:cs="Arial" w:eastAsia="Arial"/>
          <w:b/>
          <w:bCs/>
          <w:color w:val="0000FF"/>
          <w:spacing w:val="-2"/>
          <w:w w:val="30"/>
          <w:sz w:val="48"/>
          <w:szCs w:val="48"/>
        </w:rPr>
        <w:t>’</w:t>
      </w:r>
      <w:r>
        <w:rPr>
          <w:rFonts w:ascii="Arial" w:hAnsi="Arial" w:cs="Arial" w:eastAsia="Arial"/>
          <w:b/>
          <w:bCs/>
          <w:color w:val="0000FF"/>
          <w:w w:val="63"/>
          <w:sz w:val="48"/>
          <w:szCs w:val="48"/>
        </w:rPr>
        <w:t>i</w:t>
      </w:r>
      <w:r>
        <w:rPr>
          <w:rFonts w:ascii="Arial" w:hAnsi="Arial" w:cs="Arial" w:eastAsia="Arial"/>
          <w:b/>
          <w:bCs/>
          <w:color w:val="0000FF"/>
          <w:spacing w:val="56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00FF"/>
          <w:w w:val="67"/>
          <w:sz w:val="48"/>
          <w:szCs w:val="48"/>
        </w:rPr>
        <w:t>o</w:t>
      </w:r>
      <w:r>
        <w:rPr>
          <w:rFonts w:ascii="Arial" w:hAnsi="Arial" w:cs="Arial" w:eastAsia="Arial"/>
          <w:b/>
          <w:bCs/>
          <w:color w:val="0000FF"/>
          <w:spacing w:val="1"/>
          <w:w w:val="67"/>
          <w:sz w:val="48"/>
          <w:szCs w:val="48"/>
        </w:rPr>
        <w:t>k</w:t>
      </w:r>
      <w:r>
        <w:rPr>
          <w:rFonts w:ascii="Arial" w:hAnsi="Arial" w:cs="Arial" w:eastAsia="Arial"/>
          <w:b/>
          <w:bCs/>
          <w:color w:val="0000FF"/>
          <w:w w:val="81"/>
          <w:sz w:val="48"/>
          <w:szCs w:val="48"/>
        </w:rPr>
        <w:t>u</w:t>
      </w:r>
      <w:r>
        <w:rPr>
          <w:rFonts w:ascii="Arial" w:hAnsi="Arial" w:cs="Arial" w:eastAsia="Arial"/>
          <w:b/>
          <w:bCs/>
          <w:color w:val="0000FF"/>
          <w:spacing w:val="-2"/>
          <w:w w:val="81"/>
          <w:sz w:val="48"/>
          <w:szCs w:val="48"/>
        </w:rPr>
        <w:t>l</w:t>
      </w:r>
      <w:r>
        <w:rPr>
          <w:rFonts w:ascii="Arial" w:hAnsi="Arial" w:cs="Arial" w:eastAsia="Arial"/>
          <w:b/>
          <w:bCs/>
          <w:color w:val="0000FF"/>
          <w:w w:val="78"/>
          <w:sz w:val="48"/>
          <w:szCs w:val="48"/>
        </w:rPr>
        <w:t>dan</w:t>
      </w:r>
      <w:r>
        <w:rPr>
          <w:rFonts w:ascii="Arial" w:hAnsi="Arial" w:cs="Arial" w:eastAsia="Arial"/>
          <w:b/>
          <w:bCs/>
          <w:color w:val="0000FF"/>
          <w:spacing w:val="56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00FF"/>
          <w:spacing w:val="1"/>
          <w:w w:val="75"/>
          <w:sz w:val="48"/>
          <w:szCs w:val="48"/>
        </w:rPr>
        <w:t>e</w:t>
      </w:r>
      <w:r>
        <w:rPr>
          <w:rFonts w:ascii="Arial" w:hAnsi="Arial" w:cs="Arial" w:eastAsia="Arial"/>
          <w:b/>
          <w:bCs/>
          <w:color w:val="0000FF"/>
          <w:w w:val="72"/>
          <w:sz w:val="48"/>
          <w:szCs w:val="48"/>
        </w:rPr>
        <w:t>ve</w:t>
      </w:r>
      <w:r>
        <w:rPr>
          <w:rFonts w:ascii="Arial" w:hAnsi="Arial" w:cs="Arial" w:eastAsia="Arial"/>
          <w:b/>
          <w:bCs/>
          <w:color w:val="0000FF"/>
          <w:spacing w:val="60"/>
          <w:sz w:val="48"/>
          <w:szCs w:val="48"/>
        </w:rPr>
        <w:t> </w:t>
      </w:r>
      <w:r>
        <w:rPr>
          <w:rFonts w:ascii="Arial" w:hAnsi="Arial" w:cs="Arial" w:eastAsia="Arial"/>
          <w:b/>
          <w:bCs/>
          <w:color w:val="0000FF"/>
          <w:w w:val="74"/>
          <w:sz w:val="48"/>
          <w:szCs w:val="48"/>
        </w:rPr>
        <w:t>g</w:t>
      </w:r>
      <w:r>
        <w:rPr>
          <w:rFonts w:ascii="Arial" w:hAnsi="Arial" w:cs="Arial" w:eastAsia="Arial"/>
          <w:b/>
          <w:bCs/>
          <w:color w:val="0000FF"/>
          <w:spacing w:val="-2"/>
          <w:w w:val="74"/>
          <w:sz w:val="48"/>
          <w:szCs w:val="48"/>
        </w:rPr>
        <w:t>ö</w:t>
      </w:r>
      <w:r>
        <w:rPr>
          <w:rFonts w:ascii="Arial" w:hAnsi="Arial" w:cs="Arial" w:eastAsia="Arial"/>
          <w:b/>
          <w:bCs/>
          <w:color w:val="0000FF"/>
          <w:spacing w:val="-2"/>
          <w:w w:val="91"/>
          <w:sz w:val="48"/>
          <w:szCs w:val="48"/>
        </w:rPr>
        <w:t>t</w:t>
      </w:r>
      <w:r>
        <w:rPr>
          <w:rFonts w:ascii="Arial" w:hAnsi="Arial" w:cs="Arial" w:eastAsia="Arial"/>
          <w:b/>
          <w:bCs/>
          <w:color w:val="0000FF"/>
          <w:w w:val="77"/>
          <w:sz w:val="48"/>
          <w:szCs w:val="48"/>
        </w:rPr>
        <w:t>ürmek</w:t>
      </w:r>
      <w:r>
        <w:rPr>
          <w:rFonts w:ascii="Arial" w:hAnsi="Arial" w:cs="Arial" w:eastAsia="Arial"/>
          <w:sz w:val="48"/>
          <w:szCs w:val="48"/>
        </w:rPr>
      </w:r>
    </w:p>
    <w:p>
      <w:pPr>
        <w:spacing w:before="112"/>
        <w:ind w:left="108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00FF"/>
          <w:w w:val="75"/>
          <w:sz w:val="48"/>
        </w:rPr>
        <w:t>istediğinde</w:t>
      </w:r>
      <w:r>
        <w:rPr>
          <w:rFonts w:ascii="Arial" w:hAnsi="Arial"/>
          <w:b/>
          <w:color w:val="0000FF"/>
          <w:spacing w:val="100"/>
          <w:w w:val="75"/>
          <w:sz w:val="48"/>
        </w:rPr>
        <w:t> </w:t>
      </w:r>
      <w:r>
        <w:rPr>
          <w:rFonts w:ascii="Arial" w:hAnsi="Arial"/>
          <w:b/>
          <w:color w:val="0000FF"/>
          <w:w w:val="75"/>
          <w:sz w:val="48"/>
        </w:rPr>
        <w:t>kimden</w:t>
      </w:r>
      <w:r>
        <w:rPr>
          <w:rFonts w:ascii="Arial" w:hAnsi="Arial"/>
          <w:b/>
          <w:color w:val="0000FF"/>
          <w:spacing w:val="100"/>
          <w:w w:val="75"/>
          <w:sz w:val="48"/>
        </w:rPr>
        <w:t> </w:t>
      </w:r>
      <w:r>
        <w:rPr>
          <w:rFonts w:ascii="Arial" w:hAnsi="Arial"/>
          <w:b/>
          <w:color w:val="0000FF"/>
          <w:w w:val="75"/>
          <w:sz w:val="48"/>
        </w:rPr>
        <w:t>izin</w:t>
      </w:r>
      <w:r>
        <w:rPr>
          <w:rFonts w:ascii="Arial" w:hAnsi="Arial"/>
          <w:b/>
          <w:color w:val="0000FF"/>
          <w:spacing w:val="44"/>
          <w:w w:val="75"/>
          <w:sz w:val="48"/>
        </w:rPr>
        <w:t> </w:t>
      </w:r>
      <w:r>
        <w:rPr>
          <w:rFonts w:ascii="Arial" w:hAnsi="Arial"/>
          <w:b/>
          <w:color w:val="0000FF"/>
          <w:w w:val="75"/>
          <w:sz w:val="48"/>
        </w:rPr>
        <w:t>almalıdır</w:t>
      </w:r>
      <w:r>
        <w:rPr>
          <w:rFonts w:ascii="Arial" w:hAnsi="Arial"/>
          <w:b/>
          <w:color w:val="0000FF"/>
          <w:w w:val="7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1755" w:lineRule="exact"/>
        <w:ind w:left="16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4"/>
          <w:sz w:val="20"/>
          <w:szCs w:val="20"/>
        </w:rPr>
        <w:pict>
          <v:group style="width:341pt;height:87.8pt;mso-position-horizontal-relative:char;mso-position-vertical-relative:line" coordorigin="0,0" coordsize="6820,1756">
            <v:group style="position:absolute;left:556;top:20;width:6210;height:555" coordorigin="556,20" coordsize="6210,555">
              <v:shape style="position:absolute;left:556;top:20;width:6210;height:555" coordorigin="556,20" coordsize="6210,555" path="m6673,20l636,21,579,51,556,113,557,495,587,552,649,575,6686,574,6743,544,6766,483,6765,100,6735,43,6673,20xe" filled="true" fillcolor="#d99593" stroked="false">
                <v:path arrowok="t"/>
                <v:fill type="solid"/>
              </v:shape>
            </v:group>
            <v:group style="position:absolute;left:556;top:20;width:6210;height:555" coordorigin="556,20" coordsize="6210,555">
              <v:shape style="position:absolute;left:556;top:20;width:6210;height:555" coordorigin="556,20" coordsize="6210,555" path="m556,113l579,51,636,21,6673,20,6696,23,6749,59,6766,483,6763,505,6727,558,649,575,626,572,573,536,556,113xe" filled="false" stroked="true" strokeweight="2pt" strokecolor="#385d89">
                <v:path arrowok="t"/>
              </v:shape>
            </v:group>
            <v:group style="position:absolute;left:571;top:575;width:6195;height:555" coordorigin="571,575" coordsize="6195,555">
              <v:shape style="position:absolute;left:571;top:575;width:6195;height:555" coordorigin="571,575" coordsize="6195,555" path="m6673,575l651,576,594,606,571,668,572,1050,602,1107,664,1130,6686,1129,6743,1099,6766,1038,6765,655,6735,598,6673,575xe" filled="true" fillcolor="#c3d59b" stroked="false">
                <v:path arrowok="t"/>
                <v:fill type="solid"/>
              </v:shape>
            </v:group>
            <v:group style="position:absolute;left:571;top:575;width:6195;height:555" coordorigin="571,575" coordsize="6195,555">
              <v:shape style="position:absolute;left:571;top:575;width:6195;height:555" coordorigin="571,575" coordsize="6195,555" path="m571,668l594,606,651,576,6673,575,6696,578,6749,614,6766,1038,6763,1060,6727,1113,664,1130,641,1127,588,1091,571,668xe" filled="false" stroked="true" strokeweight="2pt" strokecolor="#385d89">
                <v:path arrowok="t"/>
              </v:shape>
            </v:group>
            <v:group style="position:absolute;left:571;top:1150;width:6229;height:555" coordorigin="571,1150" coordsize="6229,555">
              <v:shape style="position:absolute;left:571;top:1150;width:6229;height:555" coordorigin="571,1150" coordsize="6229,555" path="m6707,1150l651,1151,594,1181,571,1243,572,1625,602,1682,664,1705,6720,1704,6777,1674,6800,1613,6799,1230,6769,1173,6707,1150xe" filled="true" fillcolor="#8eb4e2" stroked="false">
                <v:path arrowok="t"/>
                <v:fill type="solid"/>
              </v:shape>
            </v:group>
            <v:group style="position:absolute;left:571;top:1150;width:6229;height:555" coordorigin="571,1150" coordsize="6229,555">
              <v:shape style="position:absolute;left:571;top:1150;width:6229;height:555" coordorigin="571,1150" coordsize="6229,555" path="m571,1243l594,1181,651,1151,6707,1150,6730,1153,6783,1189,6800,1613,6797,1635,6761,1688,664,1705,641,1702,588,1666,571,1243xe" filled="false" stroked="true" strokeweight="2pt" strokecolor="#385d89">
                <v:path arrowok="t"/>
              </v:shape>
            </v:group>
            <v:group style="position:absolute;left:20;top:50;width:450;height:510" coordorigin="20,50" coordsize="450,510">
              <v:shape style="position:absolute;left:20;top:50;width:450;height:510" coordorigin="20,50" coordsize="450,510" path="m245,50l182,60,126,89,79,133,44,190,24,257,20,305,21,330,36,399,66,459,109,508,162,542,224,559,245,560,267,559,328,542,381,508,424,459,454,399,469,329,470,305,469,280,454,211,424,151,381,102,328,68,267,51,245,50xe" filled="true" fillcolor="#ff0066" stroked="false">
                <v:path arrowok="t"/>
                <v:fill type="solid"/>
              </v:shape>
            </v:group>
            <v:group style="position:absolute;left:20;top:50;width:450;height:510" coordorigin="20,50" coordsize="450,510">
              <v:shape style="position:absolute;left:20;top:50;width:450;height:510" coordorigin="20,50" coordsize="450,510" path="m20,305l29,233,54,170,93,117,143,77,202,55,245,50,267,51,328,68,381,102,424,151,454,211,469,280,470,305,469,329,454,399,424,459,381,508,328,542,267,559,245,560,224,559,162,542,109,508,66,459,36,399,21,330,20,305xe" filled="false" stroked="true" strokeweight="2.0pt" strokecolor="#000000">
                <v:path arrowok="t"/>
              </v:shape>
            </v:group>
            <v:group style="position:absolute;left:20;top:640;width:450;height:510" coordorigin="20,640" coordsize="450,510">
              <v:shape style="position:absolute;left:20;top:640;width:450;height:510" coordorigin="20,640" coordsize="450,510" path="m245,640l182,650,126,679,79,723,44,780,24,847,20,895,21,920,36,989,66,1049,109,1098,162,1132,224,1149,245,1150,267,1149,328,1132,381,1098,424,1049,454,989,469,919,470,895,469,870,454,801,424,741,381,692,328,658,267,641,245,640xe" filled="true" fillcolor="#00af50" stroked="false">
                <v:path arrowok="t"/>
                <v:fill type="solid"/>
              </v:shape>
            </v:group>
            <v:group style="position:absolute;left:20;top:640;width:450;height:510" coordorigin="20,640" coordsize="450,510">
              <v:shape style="position:absolute;left:20;top:640;width:450;height:510" coordorigin="20,640" coordsize="450,510" path="m20,895l29,823,54,760,93,707,143,667,202,645,245,640,267,641,328,658,381,692,424,741,454,801,469,870,470,895,469,919,454,989,424,1049,381,1098,328,1132,267,1149,245,1150,224,1149,162,1132,109,1098,66,1049,36,989,21,920,20,895xe" filled="false" stroked="true" strokeweight="2.0pt" strokecolor="#000000">
                <v:path arrowok="t"/>
              </v:shape>
            </v:group>
            <v:group style="position:absolute;left:35;top:1225;width:450;height:510" coordorigin="35,1225" coordsize="450,510">
              <v:shape style="position:absolute;left:35;top:1225;width:450;height:510" coordorigin="35,1225" coordsize="450,510" path="m260,1225l197,1235,141,1264,94,1308,59,1365,39,1432,35,1480,36,1505,51,1574,81,1634,124,1683,177,1717,239,1734,260,1735,282,1734,343,1717,396,1683,439,1634,469,1574,484,1504,485,1480,484,1455,469,1386,439,1326,396,1277,343,1243,282,1226,260,1225xe" filled="true" fillcolor="#00ffff" stroked="false">
                <v:path arrowok="t"/>
                <v:fill type="solid"/>
              </v:shape>
            </v:group>
            <v:group style="position:absolute;left:35;top:1225;width:450;height:510" coordorigin="35,1225" coordsize="450,510">
              <v:shape style="position:absolute;left:35;top:1225;width:450;height:510" coordorigin="35,1225" coordsize="450,510" path="m35,1480l44,1408,69,1345,108,1292,158,1252,217,1230,260,1225,282,1226,343,1243,396,1277,439,1326,469,1386,484,1455,485,1480,484,1504,469,1574,439,1634,396,1683,343,1717,282,1734,260,1735,239,1734,177,1717,124,1683,81,1634,51,1574,36,1505,35,1480xe" filled="false" stroked="true" strokeweight="2.0pt" strokecolor="#000000">
                <v:path arrowok="t"/>
              </v:shape>
              <v:shape style="position:absolute;left:0;top:0;width:6820;height:1756" type="#_x0000_t202" filled="false" stroked="false">
                <v:textbox inset="0,0,0,0">
                  <w:txbxContent>
                    <w:p>
                      <w:pPr>
                        <w:spacing w:line="249" w:lineRule="auto" w:before="3"/>
                        <w:ind w:left="696" w:right="144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w w:val="93"/>
                          <w:sz w:val="48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2"/>
                          <w:sz w:val="48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48"/>
                        </w:rPr>
                        <w:t>ul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48"/>
                        </w:rPr>
                        <w:t>müdü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48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ü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48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59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48"/>
                        </w:rPr>
                        <w:t>iz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0"/>
                          <w:sz w:val="4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4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48"/>
                        </w:rPr>
                        <w:t>ma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0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ıdı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3"/>
                          <w:sz w:val="48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8"/>
                          <w:sz w:val="48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48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1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48"/>
                        </w:rPr>
                        <w:t>ıf</w:t>
                      </w:r>
                      <w:r>
                        <w:rPr>
                          <w:rFonts w:ascii="Arial" w:hAnsi="Arial"/>
                          <w:b/>
                          <w:spacing w:val="59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48"/>
                        </w:rPr>
                        <w:t>başkanı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2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dan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48"/>
                        </w:rPr>
                        <w:t>iz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0"/>
                          <w:sz w:val="4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59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4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48"/>
                        </w:rPr>
                        <w:t>ma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0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ıdı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73"/>
                          <w:sz w:val="48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  <w:p>
                      <w:pPr>
                        <w:spacing w:before="2"/>
                        <w:ind w:left="696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spacing w:val="1"/>
                          <w:w w:val="74"/>
                          <w:sz w:val="48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48"/>
                        </w:rPr>
                        <w:t>iz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1"/>
                          <w:sz w:val="48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iden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izin</w:t>
                      </w:r>
                      <w:r>
                        <w:rPr>
                          <w:rFonts w:ascii="Arial" w:hAnsi="Arial"/>
                          <w:b/>
                          <w:spacing w:val="55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4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79"/>
                          <w:sz w:val="48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5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ıdı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73"/>
                          <w:sz w:val="48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4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ListParagraph"/>
        <w:numPr>
          <w:ilvl w:val="1"/>
          <w:numId w:val="2"/>
        </w:numPr>
        <w:tabs>
          <w:tab w:pos="1081" w:val="left" w:leader="none"/>
        </w:tabs>
        <w:spacing w:line="532" w:lineRule="exact" w:before="0" w:after="0"/>
        <w:ind w:left="1080" w:right="0" w:hanging="404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00FF"/>
          <w:w w:val="85"/>
          <w:sz w:val="48"/>
        </w:rPr>
        <w:t>A</w:t>
      </w:r>
      <w:r>
        <w:rPr>
          <w:rFonts w:ascii="Arial" w:hAnsi="Arial"/>
          <w:b/>
          <w:color w:val="0000FF"/>
          <w:w w:val="85"/>
          <w:sz w:val="48"/>
        </w:rPr>
        <w:t>şağıdakilerden hangisi ders</w:t>
      </w:r>
      <w:r>
        <w:rPr>
          <w:rFonts w:ascii="Arial" w:hAnsi="Arial"/>
          <w:b/>
          <w:color w:val="0000FF"/>
          <w:spacing w:val="95"/>
          <w:w w:val="85"/>
          <w:sz w:val="48"/>
        </w:rPr>
        <w:t> </w:t>
      </w:r>
      <w:r>
        <w:rPr>
          <w:rFonts w:ascii="Arial" w:hAnsi="Arial"/>
          <w:b/>
          <w:color w:val="0000FF"/>
          <w:w w:val="85"/>
          <w:sz w:val="48"/>
        </w:rPr>
        <w:t>araç</w:t>
      </w:r>
      <w:r>
        <w:rPr>
          <w:rFonts w:ascii="Arial" w:hAnsi="Arial"/>
          <w:sz w:val="48"/>
        </w:rPr>
      </w:r>
    </w:p>
    <w:p>
      <w:pPr>
        <w:spacing w:before="112"/>
        <w:ind w:left="108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00FF"/>
          <w:w w:val="80"/>
          <w:sz w:val="48"/>
        </w:rPr>
        <w:t>gereçlerinden biri</w:t>
      </w:r>
      <w:r>
        <w:rPr>
          <w:rFonts w:ascii="Arial" w:hAnsi="Arial"/>
          <w:b/>
          <w:color w:val="0000FF"/>
          <w:spacing w:val="-31"/>
          <w:w w:val="80"/>
          <w:sz w:val="48"/>
        </w:rPr>
        <w:t> </w:t>
      </w:r>
      <w:r>
        <w:rPr>
          <w:rFonts w:ascii="Arial" w:hAnsi="Arial"/>
          <w:b/>
          <w:color w:val="FF0000"/>
          <w:w w:val="80"/>
          <w:sz w:val="48"/>
        </w:rPr>
        <w:t>değildir</w:t>
      </w:r>
      <w:r>
        <w:rPr>
          <w:rFonts w:ascii="Arial" w:hAnsi="Arial"/>
          <w:b/>
          <w:color w:val="0000FF"/>
          <w:w w:val="80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tabs>
          <w:tab w:pos="3680" w:val="left" w:leader="none"/>
          <w:tab w:pos="7190" w:val="left" w:leader="none"/>
        </w:tabs>
        <w:spacing w:line="1686" w:lineRule="exact"/>
        <w:ind w:left="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24"/>
          <w:sz w:val="20"/>
        </w:rPr>
        <w:pict>
          <v:group style="width:29pt;height:29pt;mso-position-horizontal-relative:char;mso-position-vertical-relative:line" coordorigin="0,0" coordsize="580,580">
            <v:group style="position:absolute;left:20;top:20;width:540;height:540" coordorigin="20,20" coordsize="540,540">
              <v:shape style="position:absolute;left:20;top:20;width:540;height:540" coordorigin="20,20" coordsize="540,540" path="m288,20l220,29,159,54,106,92,64,142,35,201,21,267,20,297,22,319,37,384,67,442,110,490,164,528,226,552,295,560,318,559,383,543,441,513,490,471,528,417,552,355,560,286,559,263,544,198,514,139,471,90,418,53,356,29,288,20xe" filled="true" fillcolor="#ffff00" stroked="false">
                <v:path arrowok="t"/>
                <v:fill type="solid"/>
              </v:shape>
            </v:group>
            <v:group style="position:absolute;left:20;top:20;width:540;height:540" coordorigin="20,20" coordsize="540,540">
              <v:shape style="position:absolute;left:20;top:20;width:540;height:540" coordorigin="20,20" coordsize="540,540" path="m20,290l29,222,53,161,91,108,140,65,199,36,265,21,288,20,311,21,378,35,437,64,487,106,525,158,551,219,560,286,559,310,545,377,516,436,475,486,423,525,362,550,295,560,272,559,204,545,145,517,94,475,55,424,30,363,20,297,20,290xe" filled="false" stroked="true" strokeweight="2pt" strokecolor="#000000">
                <v:path arrowok="t"/>
              </v:shape>
            </v:group>
          </v:group>
        </w:pict>
      </w:r>
      <w:r>
        <w:rPr>
          <w:rFonts w:ascii="Arial"/>
          <w:position w:val="-24"/>
          <w:sz w:val="20"/>
        </w:rPr>
      </w:r>
      <w:r>
        <w:rPr>
          <w:rFonts w:ascii="Times New Roman"/>
          <w:spacing w:val="-12"/>
          <w:position w:val="-24"/>
          <w:sz w:val="20"/>
        </w:rPr>
        <w:t> </w:t>
      </w:r>
      <w:r>
        <w:rPr>
          <w:rFonts w:ascii="Arial"/>
          <w:spacing w:val="-12"/>
          <w:position w:val="-33"/>
          <w:sz w:val="20"/>
        </w:rPr>
        <w:drawing>
          <wp:inline distT="0" distB="0" distL="0" distR="0">
            <wp:extent cx="1714499" cy="1052512"/>
            <wp:effectExtent l="0" t="0" r="0" b="0"/>
            <wp:docPr id="53" name="image62.jpeg" descr="pastel boya ile ilgili görsel sonucu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-12"/>
          <w:position w:val="-33"/>
          <w:sz w:val="20"/>
        </w:rPr>
      </w:r>
      <w:r>
        <w:rPr>
          <w:rFonts w:ascii="Arial"/>
          <w:spacing w:val="-12"/>
          <w:position w:val="-33"/>
          <w:sz w:val="20"/>
        </w:rPr>
        <w:tab/>
      </w:r>
      <w:r>
        <w:rPr>
          <w:rFonts w:ascii="Arial"/>
          <w:spacing w:val="-12"/>
          <w:position w:val="-32"/>
          <w:sz w:val="20"/>
        </w:rPr>
        <w:pict>
          <v:group style="width:146.2pt;height:77pt;mso-position-horizontal-relative:char;mso-position-vertical-relative:line" coordorigin="0,0" coordsize="2924,1540">
            <v:shape style="position:absolute;left:555;top:0;width:2369;height:1540" type="#_x0000_t75" alt="E:\ALİ NERKİZ DENEME\MATERYAL\diğer\materyal (91).jpg" stroked="false">
              <v:imagedata r:id="rId75" o:title=""/>
            </v:shape>
            <v:group style="position:absolute;left:20;top:793;width:540;height:540" coordorigin="20,793" coordsize="540,540">
              <v:shape style="position:absolute;left:20;top:793;width:540;height:540" coordorigin="20,793" coordsize="540,540" path="m288,793l220,802,159,827,106,865,64,915,35,974,21,1040,20,1070,22,1092,37,1157,67,1215,110,1263,164,1301,226,1325,295,1333,318,1332,383,1316,441,1286,490,1244,528,1190,552,1128,560,1059,559,1036,544,971,514,912,471,863,418,826,356,802,288,793xe" filled="true" fillcolor="#ff0000" stroked="false">
                <v:path arrowok="t"/>
                <v:fill type="solid"/>
              </v:shape>
            </v:group>
            <v:group style="position:absolute;left:20;top:793;width:540;height:540" coordorigin="20,793" coordsize="540,540">
              <v:shape style="position:absolute;left:20;top:793;width:540;height:540" coordorigin="20,793" coordsize="540,540" path="m20,1063l29,995,53,934,91,881,140,838,199,809,265,794,288,793,311,794,378,808,437,837,487,879,525,931,551,992,560,1059,559,1083,545,1150,516,1209,475,1259,423,1298,362,1323,295,1333,272,1332,204,1318,145,1290,94,1248,55,1197,30,1136,20,1070,20,1063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spacing w:val="-12"/>
          <w:position w:val="-32"/>
          <w:sz w:val="20"/>
        </w:rPr>
      </w:r>
      <w:r>
        <w:rPr>
          <w:rFonts w:ascii="Arial"/>
          <w:spacing w:val="-12"/>
          <w:position w:val="-32"/>
          <w:sz w:val="20"/>
        </w:rPr>
        <w:tab/>
      </w:r>
      <w:r>
        <w:rPr>
          <w:rFonts w:ascii="Arial"/>
          <w:spacing w:val="-12"/>
          <w:position w:val="-13"/>
          <w:sz w:val="20"/>
        </w:rPr>
        <w:pict>
          <v:group style="width:29pt;height:29pt;mso-position-horizontal-relative:char;mso-position-vertical-relative:line" coordorigin="0,0" coordsize="580,580">
            <v:group style="position:absolute;left:20;top:20;width:540;height:540" coordorigin="20,20" coordsize="540,540">
              <v:shape style="position:absolute;left:20;top:20;width:540;height:540" coordorigin="20,20" coordsize="540,540" path="m288,20l220,29,159,54,106,92,64,142,35,201,21,267,20,297,22,319,37,384,67,442,110,490,164,528,226,552,295,560,318,559,383,543,441,513,490,471,528,417,552,355,560,286,559,263,544,198,514,139,471,90,418,53,356,29,288,20xe" filled="true" fillcolor="#00afef" stroked="false">
                <v:path arrowok="t"/>
                <v:fill type="solid"/>
              </v:shape>
            </v:group>
            <v:group style="position:absolute;left:20;top:20;width:540;height:540" coordorigin="20,20" coordsize="540,540">
              <v:shape style="position:absolute;left:20;top:20;width:540;height:540" coordorigin="20,20" coordsize="540,540" path="m20,290l29,222,53,161,91,108,140,65,199,36,265,21,288,20,311,21,378,35,437,64,487,106,525,158,551,219,560,286,559,310,545,377,516,436,475,486,423,525,362,550,295,560,272,559,204,545,145,517,94,475,55,424,30,363,20,297,20,290xe" filled="false" stroked="true" strokeweight="2.0pt" strokecolor="#000000">
                <v:path arrowok="t"/>
              </v:shape>
            </v:group>
          </v:group>
        </w:pict>
      </w:r>
      <w:r>
        <w:rPr>
          <w:rFonts w:ascii="Arial"/>
          <w:spacing w:val="-12"/>
          <w:position w:val="-13"/>
          <w:sz w:val="20"/>
        </w:rPr>
      </w:r>
      <w:r>
        <w:rPr>
          <w:rFonts w:ascii="Times New Roman"/>
          <w:spacing w:val="37"/>
          <w:position w:val="-13"/>
          <w:sz w:val="20"/>
        </w:rPr>
        <w:t> </w:t>
      </w:r>
      <w:r>
        <w:rPr>
          <w:rFonts w:ascii="Arial"/>
          <w:spacing w:val="37"/>
          <w:position w:val="-30"/>
          <w:sz w:val="20"/>
        </w:rPr>
        <w:drawing>
          <wp:inline distT="0" distB="0" distL="0" distR="0">
            <wp:extent cx="990361" cy="1056131"/>
            <wp:effectExtent l="0" t="0" r="0" b="0"/>
            <wp:docPr id="55" name="image64.jpeg" descr="E:\ALİ NERKİZ DENEME\MATERYAL\diğer\materyal (99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61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7"/>
          <w:position w:val="-30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51"/>
          <w:szCs w:val="51"/>
        </w:rPr>
      </w:pPr>
    </w:p>
    <w:p>
      <w:pPr>
        <w:pStyle w:val="ListParagraph"/>
        <w:numPr>
          <w:ilvl w:val="1"/>
          <w:numId w:val="2"/>
        </w:numPr>
        <w:tabs>
          <w:tab w:pos="1081" w:val="left" w:leader="none"/>
        </w:tabs>
        <w:spacing w:line="288" w:lineRule="auto" w:before="0" w:after="0"/>
        <w:ind w:left="1080" w:right="1350" w:hanging="404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135.899994pt;margin-top:68.131729pt;width:24.5pt;height:27.5pt;mso-position-horizontal-relative:page;mso-position-vertical-relative:paragraph;z-index:-19384" coordorigin="2718,1363" coordsize="490,550">
            <v:group style="position:absolute;left:2738;top:1383;width:450;height:510" coordorigin="2738,1383" coordsize="450,510">
              <v:shape style="position:absolute;left:2738;top:1383;width:450;height:510" coordorigin="2738,1383" coordsize="450,510" path="m2963,1383l2900,1393,2844,1421,2797,1466,2762,1523,2742,1589,2738,1638,2739,1662,2754,1732,2784,1792,2827,1841,2880,1875,2942,1891,2963,1893,2985,1891,3046,1875,3099,1841,3142,1792,3172,1731,3187,1662,3188,1637,3187,1613,3172,1544,3142,1483,3099,1435,3046,1400,2985,1384,2963,1383xe" filled="true" fillcolor="#ff0066" stroked="false">
                <v:path arrowok="t"/>
                <v:fill type="solid"/>
              </v:shape>
            </v:group>
            <v:group style="position:absolute;left:2738;top:1383;width:450;height:510" coordorigin="2738,1383" coordsize="450,510">
              <v:shape style="position:absolute;left:2738;top:1383;width:450;height:510" coordorigin="2738,1383" coordsize="450,510" path="m2738,1638l2747,1566,2772,1502,2811,1449,2861,1410,2920,1387,2963,1383,2985,1384,3046,1400,3099,1435,3142,1483,3172,1544,3187,1613,3188,1637,3187,1662,3172,1731,3142,1792,3099,1841,3046,1875,2985,1891,2963,1893,2942,1891,2880,1875,2827,1841,2784,1792,2754,1732,2739,1662,2738,1638xe" filled="false" stroked="true" strokeweight="2.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00FF"/>
          <w:w w:val="80"/>
          <w:sz w:val="48"/>
        </w:rPr>
        <w:t>Aşağıdakilerden </w:t>
      </w:r>
      <w:r>
        <w:rPr>
          <w:rFonts w:ascii="Arial" w:hAnsi="Arial"/>
          <w:b/>
          <w:color w:val="0000FF"/>
          <w:w w:val="80"/>
          <w:sz w:val="48"/>
        </w:rPr>
        <w:t>hangisi d</w:t>
      </w:r>
      <w:r>
        <w:rPr>
          <w:rFonts w:ascii="Arial" w:hAnsi="Arial"/>
          <w:b/>
          <w:color w:val="0000FF"/>
          <w:w w:val="80"/>
          <w:sz w:val="48"/>
        </w:rPr>
        <w:t>oğru bir</w:t>
      </w:r>
      <w:r>
        <w:rPr>
          <w:rFonts w:ascii="Arial" w:hAnsi="Arial"/>
          <w:b/>
          <w:color w:val="0000FF"/>
          <w:spacing w:val="1"/>
          <w:w w:val="80"/>
          <w:sz w:val="48"/>
        </w:rPr>
        <w:t> </w:t>
      </w:r>
      <w:r>
        <w:rPr>
          <w:rFonts w:ascii="Arial" w:hAnsi="Arial"/>
          <w:b/>
          <w:color w:val="0000FF"/>
          <w:w w:val="80"/>
          <w:sz w:val="48"/>
        </w:rPr>
        <w:t>ifade</w:t>
      </w:r>
      <w:r>
        <w:rPr>
          <w:rFonts w:ascii="Arial" w:hAnsi="Arial"/>
          <w:b/>
          <w:color w:val="0000FF"/>
          <w:w w:val="78"/>
          <w:sz w:val="48"/>
        </w:rPr>
        <w:t> </w:t>
      </w:r>
      <w:r>
        <w:rPr>
          <w:rFonts w:ascii="Arial" w:hAnsi="Arial"/>
          <w:b/>
          <w:color w:val="FF0000"/>
          <w:w w:val="85"/>
          <w:sz w:val="48"/>
        </w:rPr>
        <w:t>değildir</w:t>
      </w:r>
      <w:r>
        <w:rPr>
          <w:rFonts w:ascii="Arial" w:hAnsi="Arial"/>
          <w:b/>
          <w:color w:val="0000FF"/>
          <w:w w:val="8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1759" w:lineRule="exact"/>
        <w:ind w:left="16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4"/>
          <w:sz w:val="20"/>
          <w:szCs w:val="20"/>
        </w:rPr>
        <w:pict>
          <v:group style="width:325.8pt;height:87.95pt;mso-position-horizontal-relative:char;mso-position-vertical-relative:line" coordorigin="0,0" coordsize="6516,1759">
            <v:group style="position:absolute;left:571;top:20;width:5925;height:555" coordorigin="571,20" coordsize="5925,555">
              <v:shape style="position:absolute;left:571;top:20;width:5925;height:555" coordorigin="571,20" coordsize="5925,555" path="m6404,20l651,21,594,51,571,113,572,495,602,552,664,575,6416,574,6473,544,6496,483,6495,100,6465,43,6404,20xe" filled="true" fillcolor="#d99593" stroked="false">
                <v:path arrowok="t"/>
                <v:fill type="solid"/>
              </v:shape>
            </v:group>
            <v:group style="position:absolute;left:571;top:20;width:5925;height:555" coordorigin="571,20" coordsize="5925,555">
              <v:shape style="position:absolute;left:571;top:20;width:5925;height:555" coordorigin="571,20" coordsize="5925,555" path="m571,113l594,51,651,21,6404,20,6426,23,6479,59,6496,483,6493,505,6457,558,664,575,641,572,588,536,571,113xe" filled="false" stroked="true" strokeweight="2pt" strokecolor="#385d89">
                <v:path arrowok="t"/>
              </v:shape>
            </v:group>
            <v:group style="position:absolute;left:586;top:575;width:5910;height:555" coordorigin="586,575" coordsize="5910,555">
              <v:shape style="position:absolute;left:586;top:575;width:5910;height:555" coordorigin="586,575" coordsize="5910,555" path="m6404,575l666,576,609,606,586,668,587,1050,617,1107,679,1130,6416,1129,6473,1099,6496,1038,6495,655,6465,598,6404,575xe" filled="true" fillcolor="#c3d59b" stroked="false">
                <v:path arrowok="t"/>
                <v:fill type="solid"/>
              </v:shape>
            </v:group>
            <v:group style="position:absolute;left:586;top:575;width:5910;height:555" coordorigin="586,575" coordsize="5910,555">
              <v:shape style="position:absolute;left:586;top:575;width:5910;height:555" coordorigin="586,575" coordsize="5910,555" path="m586,668l609,606,666,576,6404,575,6426,578,6479,614,6496,1038,6493,1060,6457,1113,679,1130,656,1127,603,1091,586,668xe" filled="false" stroked="true" strokeweight="2pt" strokecolor="#385d89">
                <v:path arrowok="t"/>
              </v:shape>
            </v:group>
            <v:group style="position:absolute;left:570;top:1150;width:5925;height:555" coordorigin="570,1150" coordsize="5925,555">
              <v:shape style="position:absolute;left:570;top:1150;width:5925;height:555" coordorigin="570,1150" coordsize="5925,555" path="m6402,1150l650,1151,593,1181,570,1243,571,1625,601,1682,663,1705,6415,1704,6472,1674,6495,1613,6494,1230,6464,1173,6402,1150xe" filled="true" fillcolor="#8eb4e2" stroked="false">
                <v:path arrowok="t"/>
                <v:fill type="solid"/>
              </v:shape>
            </v:group>
            <v:group style="position:absolute;left:570;top:1150;width:5925;height:555" coordorigin="570,1150" coordsize="5925,555">
              <v:shape style="position:absolute;left:570;top:1150;width:5925;height:555" coordorigin="570,1150" coordsize="5925,555" path="m570,1243l593,1181,650,1151,6402,1150,6425,1153,6478,1189,6495,1613,6492,1635,6456,1688,663,1705,640,1702,587,1666,570,1243xe" filled="false" stroked="true" strokeweight="2pt" strokecolor="#385d89">
                <v:path arrowok="t"/>
              </v:shape>
            </v:group>
            <v:group style="position:absolute;left:20;top:644;width:450;height:510" coordorigin="20,644" coordsize="450,510">
              <v:shape style="position:absolute;left:20;top:644;width:450;height:510" coordorigin="20,644" coordsize="450,510" path="m245,644l182,654,126,683,79,727,44,784,24,851,20,899,21,924,36,993,66,1053,109,1102,162,1136,224,1153,245,1154,267,1153,328,1136,381,1102,424,1053,454,993,469,923,470,899,469,874,454,805,424,745,381,696,328,662,267,645,245,644xe" filled="true" fillcolor="#00af50" stroked="false">
                <v:path arrowok="t"/>
                <v:fill type="solid"/>
              </v:shape>
            </v:group>
            <v:group style="position:absolute;left:20;top:644;width:450;height:510" coordorigin="20,644" coordsize="450,510">
              <v:shape style="position:absolute;left:20;top:644;width:450;height:510" coordorigin="20,644" coordsize="450,510" path="m20,899l29,827,54,764,93,711,143,671,202,649,245,644,267,645,328,662,381,696,424,745,454,805,469,874,470,899,469,923,454,993,424,1053,381,1102,328,1136,267,1153,245,1154,224,1153,162,1136,109,1102,66,1053,36,993,21,924,20,899xe" filled="false" stroked="true" strokeweight="2.0pt" strokecolor="#000000">
                <v:path arrowok="t"/>
              </v:shape>
            </v:group>
            <v:group style="position:absolute;left:35;top:1229;width:450;height:510" coordorigin="35,1229" coordsize="450,510">
              <v:shape style="position:absolute;left:35;top:1229;width:450;height:510" coordorigin="35,1229" coordsize="450,510" path="m260,1229l197,1239,141,1268,94,1312,59,1369,39,1436,35,1484,36,1509,51,1578,81,1638,124,1687,177,1721,239,1738,260,1739,282,1738,343,1721,396,1687,439,1638,469,1578,484,1508,485,1484,484,1459,469,1390,439,1330,396,1281,343,1247,282,1230,260,1229xe" filled="true" fillcolor="#00ffff" stroked="false">
                <v:path arrowok="t"/>
                <v:fill type="solid"/>
              </v:shape>
            </v:group>
            <v:group style="position:absolute;left:35;top:1229;width:450;height:510" coordorigin="35,1229" coordsize="450,510">
              <v:shape style="position:absolute;left:35;top:1229;width:450;height:510" coordorigin="35,1229" coordsize="450,510" path="m35,1484l44,1412,69,1349,108,1296,158,1256,217,1234,260,1229,282,1230,343,1247,396,1281,439,1330,469,1390,484,1459,485,1484,484,1508,469,1578,439,1638,396,1687,343,1721,282,1738,260,1739,239,1738,177,1721,124,1687,81,1638,51,1578,36,1509,35,1484xe" filled="false" stroked="true" strokeweight="2.0pt" strokecolor="#000000">
                <v:path arrowok="t"/>
              </v:shape>
              <v:shape style="position:absolute;left:0;top:0;width:6516;height:1759" type="#_x0000_t202" filled="false" stroked="false">
                <v:textbox inset="0,0,0,0">
                  <w:txbxContent>
                    <w:p>
                      <w:pPr>
                        <w:spacing w:line="542" w:lineRule="exact" w:before="0"/>
                        <w:ind w:left="706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68"/>
                          <w:sz w:val="4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w w:val="74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3"/>
                          <w:w w:val="74"/>
                          <w:sz w:val="4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w w:val="72"/>
                          <w:sz w:val="4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1"/>
                          <w:w w:val="72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w w:val="63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58"/>
                          <w:sz w:val="4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2"/>
                          <w:sz w:val="4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pacing w:val="2"/>
                          <w:w w:val="72"/>
                          <w:sz w:val="4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w w:val="84"/>
                          <w:sz w:val="48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w w:val="74"/>
                          <w:sz w:val="48"/>
                        </w:rPr>
                        <w:t>bi</w:t>
                      </w:r>
                      <w:r>
                        <w:rPr>
                          <w:rFonts w:ascii="Arial"/>
                          <w:b/>
                          <w:spacing w:val="-3"/>
                          <w:w w:val="74"/>
                          <w:sz w:val="4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w w:val="82"/>
                          <w:sz w:val="48"/>
                        </w:rPr>
                        <w:t>ir</w:t>
                      </w:r>
                      <w:r>
                        <w:rPr>
                          <w:rFonts w:asci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70"/>
                          <w:sz w:val="48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3"/>
                          <w:w w:val="70"/>
                          <w:sz w:val="4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w w:val="73"/>
                          <w:sz w:val="4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3"/>
                          <w:w w:val="73"/>
                          <w:sz w:val="4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w w:val="72"/>
                          <w:sz w:val="48"/>
                        </w:rPr>
                        <w:t>?</w:t>
                      </w:r>
                      <w:r>
                        <w:rPr>
                          <w:rFonts w:ascii="Arial"/>
                          <w:sz w:val="48"/>
                        </w:rPr>
                      </w:r>
                    </w:p>
                    <w:p>
                      <w:pPr>
                        <w:spacing w:before="24"/>
                        <w:ind w:left="706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w w:val="92"/>
                          <w:sz w:val="48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48"/>
                        </w:rPr>
                        <w:t>zür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48"/>
                        </w:rPr>
                        <w:t>ri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  <w:p>
                      <w:pPr>
                        <w:spacing w:before="24"/>
                        <w:ind w:left="706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spacing w:val="1"/>
                          <w:w w:val="90"/>
                          <w:sz w:val="48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48"/>
                        </w:rPr>
                        <w:t>opu</w:t>
                      </w:r>
                      <w:r>
                        <w:rPr>
                          <w:rFonts w:ascii="Arial" w:hAnsi="Arial"/>
                          <w:b/>
                          <w:spacing w:val="58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sadece</w:t>
                      </w:r>
                      <w:r>
                        <w:rPr>
                          <w:rFonts w:ascii="Arial" w:hAnsi="Arial"/>
                          <w:b/>
                          <w:spacing w:val="55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48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oy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4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48"/>
                        </w:rPr>
                        <w:t>ayaca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6"/>
                          <w:sz w:val="48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ım.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4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ListParagraph"/>
        <w:numPr>
          <w:ilvl w:val="1"/>
          <w:numId w:val="2"/>
        </w:numPr>
        <w:tabs>
          <w:tab w:pos="1081" w:val="left" w:leader="none"/>
        </w:tabs>
        <w:spacing w:line="532" w:lineRule="exact" w:before="0" w:after="0"/>
        <w:ind w:left="1080" w:right="0" w:hanging="404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color w:val="0000FF"/>
          <w:w w:val="85"/>
          <w:sz w:val="48"/>
        </w:rPr>
        <w:t>O</w:t>
      </w:r>
      <w:r>
        <w:rPr>
          <w:rFonts w:ascii="Arial" w:hAnsi="Arial"/>
          <w:b/>
          <w:color w:val="0000FF"/>
          <w:w w:val="85"/>
          <w:sz w:val="48"/>
        </w:rPr>
        <w:t>kulumuzda aşağıdakilerden</w:t>
      </w:r>
      <w:r>
        <w:rPr>
          <w:rFonts w:ascii="Arial" w:hAnsi="Arial"/>
          <w:b/>
          <w:color w:val="0000FF"/>
          <w:spacing w:val="7"/>
          <w:w w:val="85"/>
          <w:sz w:val="48"/>
        </w:rPr>
        <w:t> </w:t>
      </w:r>
      <w:r>
        <w:rPr>
          <w:rFonts w:ascii="Arial" w:hAnsi="Arial"/>
          <w:b/>
          <w:color w:val="0000FF"/>
          <w:w w:val="85"/>
          <w:sz w:val="48"/>
        </w:rPr>
        <w:t>hangisini</w:t>
      </w:r>
      <w:r>
        <w:rPr>
          <w:rFonts w:ascii="Arial" w:hAnsi="Arial"/>
          <w:sz w:val="48"/>
        </w:rPr>
      </w:r>
    </w:p>
    <w:p>
      <w:pPr>
        <w:spacing w:before="108"/>
        <w:ind w:left="108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150.800003pt;margin-top:39.451714pt;width:24.5pt;height:27.5pt;mso-position-horizontal-relative:page;mso-position-vertical-relative:paragraph;z-index:3328" coordorigin="3016,789" coordsize="490,550">
            <v:group style="position:absolute;left:3036;top:809;width:450;height:510" coordorigin="3036,809" coordsize="450,510">
              <v:shape style="position:absolute;left:3036;top:809;width:450;height:510" coordorigin="3036,809" coordsize="450,510" path="m3261,809l3198,819,3142,848,3095,892,3060,949,3040,1016,3036,1064,3037,1089,3052,1158,3082,1218,3125,1267,3178,1301,3240,1318,3261,1319,3283,1318,3344,1301,3397,1267,3440,1218,3470,1158,3485,1088,3486,1064,3485,1039,3470,970,3440,910,3397,861,3344,827,3283,810,3261,809xe" filled="true" fillcolor="#ff0066" stroked="false">
                <v:path arrowok="t"/>
                <v:fill type="solid"/>
              </v:shape>
            </v:group>
            <v:group style="position:absolute;left:3036;top:809;width:450;height:510" coordorigin="3036,809" coordsize="450,510">
              <v:shape style="position:absolute;left:3036;top:809;width:450;height:510" coordorigin="3036,809" coordsize="450,510" path="m3036,1064l3045,992,3070,929,3109,876,3159,836,3218,814,3261,809,3283,810,3344,827,3397,861,3440,910,3470,970,3485,1039,3486,1064,3485,1088,3470,1158,3440,1218,3397,1267,3344,1301,3283,1318,3261,1319,3240,1318,3178,1301,3125,1267,3082,1218,3052,1158,3037,1089,3036,1064xe" filled="false" stroked="true" strokeweight="2.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00FF"/>
          <w:w w:val="75"/>
          <w:sz w:val="48"/>
        </w:rPr>
        <w:t>k</w:t>
      </w:r>
      <w:r>
        <w:rPr>
          <w:rFonts w:ascii="Arial" w:hAnsi="Arial"/>
          <w:b/>
          <w:color w:val="0000FF"/>
          <w:w w:val="75"/>
          <w:sz w:val="48"/>
        </w:rPr>
        <w:t>azandığımız</w:t>
      </w:r>
      <w:r>
        <w:rPr>
          <w:rFonts w:ascii="Arial" w:hAnsi="Arial"/>
          <w:b/>
          <w:color w:val="0000FF"/>
          <w:spacing w:val="49"/>
          <w:w w:val="75"/>
          <w:sz w:val="48"/>
        </w:rPr>
        <w:t> </w:t>
      </w:r>
      <w:r>
        <w:rPr>
          <w:rFonts w:ascii="Arial" w:hAnsi="Arial"/>
          <w:b/>
          <w:color w:val="FF0000"/>
          <w:w w:val="75"/>
          <w:sz w:val="48"/>
        </w:rPr>
        <w:t>söylenemez</w:t>
      </w:r>
      <w:r>
        <w:rPr>
          <w:rFonts w:ascii="Arial" w:hAnsi="Arial"/>
          <w:b/>
          <w:color w:val="0000FF"/>
          <w:w w:val="7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1760" w:lineRule="exact"/>
        <w:ind w:left="25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4"/>
          <w:sz w:val="20"/>
          <w:szCs w:val="20"/>
        </w:rPr>
        <w:pict>
          <v:group style="width:277.25pt;height:88pt;mso-position-horizontal-relative:char;mso-position-vertical-relative:line" coordorigin="0,0" coordsize="5545,1760">
            <v:group style="position:absolute;left:20;top:20;width:5505;height:555" coordorigin="20,20" coordsize="5505,555">
              <v:shape style="position:absolute;left:20;top:20;width:5505;height:555" coordorigin="20,20" coordsize="5505,555" path="m5432,20l100,21,43,51,20,113,21,495,51,552,113,575,5445,574,5502,544,5525,483,5524,100,5494,43,5432,20xe" filled="true" fillcolor="#d99593" stroked="false">
                <v:path arrowok="t"/>
                <v:fill type="solid"/>
              </v:shape>
            </v:group>
            <v:group style="position:absolute;left:20;top:20;width:5505;height:555" coordorigin="20,20" coordsize="5505,555">
              <v:shape style="position:absolute;left:20;top:20;width:5505;height:555" coordorigin="20,20" coordsize="5505,555" path="m20,113l43,51,100,21,5432,20,5455,23,5508,59,5525,483,5522,505,5486,558,113,575,90,572,37,536,20,113xe" filled="false" stroked="true" strokeweight="2pt" strokecolor="#385d89">
                <v:path arrowok="t"/>
              </v:shape>
            </v:group>
            <v:group style="position:absolute;left:20;top:610;width:5505;height:555" coordorigin="20,610" coordsize="5505,555">
              <v:shape style="position:absolute;left:20;top:610;width:5505;height:555" coordorigin="20,610" coordsize="5505,555" path="m5432,610l100,611,43,641,20,703,21,1085,51,1142,113,1165,5445,1164,5502,1134,5525,1073,5524,690,5494,633,5432,610xe" filled="true" fillcolor="#c3d59b" stroked="false">
                <v:path arrowok="t"/>
                <v:fill type="solid"/>
              </v:shape>
            </v:group>
            <v:group style="position:absolute;left:20;top:610;width:5505;height:555" coordorigin="20,610" coordsize="5505,555">
              <v:shape style="position:absolute;left:20;top:610;width:5505;height:555" coordorigin="20,610" coordsize="5505,555" path="m20,703l43,641,100,611,5432,610,5455,613,5508,649,5525,1073,5522,1095,5486,1148,113,1165,90,1162,37,1126,20,703xe" filled="false" stroked="true" strokeweight="2pt" strokecolor="#385d89">
                <v:path arrowok="t"/>
              </v:shape>
            </v:group>
            <v:group style="position:absolute;left:20;top:1185;width:5505;height:555" coordorigin="20,1185" coordsize="5505,555">
              <v:shape style="position:absolute;left:20;top:1185;width:5505;height:555" coordorigin="20,1185" coordsize="5505,555" path="m5432,1185l100,1186,43,1216,20,1278,21,1660,51,1717,113,1740,5445,1739,5502,1709,5525,1648,5524,1265,5494,1208,5432,1185xe" filled="true" fillcolor="#8eb4e2" stroked="false">
                <v:path arrowok="t"/>
                <v:fill type="solid"/>
              </v:shape>
            </v:group>
            <v:group style="position:absolute;left:20;top:1185;width:5505;height:555" coordorigin="20,1185" coordsize="5505,555">
              <v:shape style="position:absolute;left:20;top:1185;width:5505;height:555" coordorigin="20,1185" coordsize="5505,555" path="m20,1278l43,1216,100,1186,5432,1185,5455,1188,5508,1224,5525,1648,5522,1670,5486,1723,113,1740,90,1737,37,1701,20,1278xe" filled="false" stroked="true" strokeweight="2pt" strokecolor="#385d89">
                <v:path arrowok="t"/>
              </v:shape>
              <v:shape style="position:absolute;left:0;top:0;width:5545;height:1760" type="#_x0000_t202" filled="false" stroked="false">
                <v:textbox inset="0,0,0,0">
                  <w:txbxContent>
                    <w:p>
                      <w:pPr>
                        <w:spacing w:line="533" w:lineRule="exact" w:before="0"/>
                        <w:ind w:left="93" w:right="0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w w:val="72"/>
                          <w:sz w:val="48"/>
                        </w:rPr>
                        <w:t>Ka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48"/>
                        </w:rPr>
                        <w:t>vga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48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9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48"/>
                        </w:rPr>
                        <w:t>yi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48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2"/>
                          <w:sz w:val="48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48"/>
                        </w:rPr>
                        <w:t>re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  <w:p>
                      <w:pPr>
                        <w:spacing w:line="249" w:lineRule="auto" w:before="24"/>
                        <w:ind w:left="93" w:right="53" w:firstLine="0"/>
                        <w:jc w:val="left"/>
                        <w:rPr>
                          <w:rFonts w:ascii="Arial" w:hAnsi="Arial" w:cs="Arial" w:eastAsia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b/>
                          <w:w w:val="73"/>
                          <w:sz w:val="48"/>
                        </w:rPr>
                        <w:t>Sayı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48"/>
                        </w:rPr>
                        <w:t>arı</w:t>
                      </w:r>
                      <w:r>
                        <w:rPr>
                          <w:rFonts w:ascii="Arial" w:hAnsi="Arial"/>
                          <w:b/>
                          <w:spacing w:val="58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48"/>
                        </w:rPr>
                        <w:t>ve</w:t>
                      </w:r>
                      <w:r>
                        <w:rPr>
                          <w:rFonts w:ascii="Arial" w:hAnsi="Arial"/>
                          <w:b/>
                          <w:spacing w:val="57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48"/>
                        </w:rPr>
                        <w:t>harf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48"/>
                        </w:rPr>
                        <w:t>ri</w:t>
                      </w:r>
                      <w:r>
                        <w:rPr>
                          <w:rFonts w:ascii="Arial" w:hAnsi="Arial"/>
                          <w:b/>
                          <w:spacing w:val="59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48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2"/>
                          <w:sz w:val="48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48"/>
                        </w:rPr>
                        <w:t>re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4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56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8"/>
                        </w:rPr>
                        <w:t>ar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8"/>
                          <w:sz w:val="48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48"/>
                        </w:rPr>
                        <w:t>adaş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5"/>
                          <w:sz w:val="48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48"/>
                        </w:rPr>
                        <w:t>ar</w:t>
                      </w:r>
                      <w:r>
                        <w:rPr>
                          <w:rFonts w:ascii="Arial" w:hAnsi="Arial"/>
                          <w:b/>
                          <w:spacing w:val="57"/>
                          <w:sz w:val="4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5"/>
                          <w:sz w:val="48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4"/>
                          <w:sz w:val="48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4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48"/>
                        </w:rPr>
                        <w:t>.</w:t>
                      </w:r>
                      <w:r>
                        <w:rPr>
                          <w:rFonts w:ascii="Arial" w:hAnsi="Arial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4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60"/>
        <w:ind w:left="0" w:right="305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50.800003pt;margin-top:-64.581093pt;width:25.25pt;height:56.75pt;mso-position-horizontal-relative:page;mso-position-vertical-relative:paragraph;z-index:3352" coordorigin="3016,-1292" coordsize="505,1135">
            <v:group style="position:absolute;left:3036;top:-1272;width:450;height:510" coordorigin="3036,-1272" coordsize="450,510">
              <v:shape style="position:absolute;left:3036;top:-1272;width:450;height:510" coordorigin="3036,-1272" coordsize="450,510" path="m3261,-1272l3198,-1261,3142,-1233,3095,-1189,3060,-1132,3040,-1065,3036,-1017,3037,-992,3052,-923,3082,-862,3125,-814,3178,-779,3240,-763,3261,-762,3283,-763,3344,-780,3397,-814,3440,-862,3470,-923,3485,-992,3486,-1017,3485,-1041,3470,-1111,3440,-1171,3397,-1220,3344,-1254,3283,-1270,3261,-1272xe" filled="true" fillcolor="#00af50" stroked="false">
                <v:path arrowok="t"/>
                <v:fill type="solid"/>
              </v:shape>
            </v:group>
            <v:group style="position:absolute;left:3036;top:-1272;width:450;height:510" coordorigin="3036,-1272" coordsize="450,510">
              <v:shape style="position:absolute;left:3036;top:-1272;width:450;height:510" coordorigin="3036,-1272" coordsize="450,510" path="m3036,-1017l3045,-1088,3070,-1152,3109,-1205,3159,-1244,3218,-1267,3261,-1272,3283,-1270,3344,-1254,3397,-1220,3440,-1171,3470,-1111,3485,-1041,3486,-1017,3485,-992,3470,-923,3440,-862,3397,-814,3344,-780,3283,-763,3261,-762,3240,-763,3178,-779,3125,-814,3082,-862,3052,-923,3037,-992,3036,-1017xe" filled="false" stroked="true" strokeweight="2.0pt" strokecolor="#000000">
                <v:path arrowok="t"/>
              </v:shape>
            </v:group>
            <v:group style="position:absolute;left:3051;top:-687;width:450;height:510" coordorigin="3051,-687" coordsize="450,510">
              <v:shape style="position:absolute;left:3051;top:-687;width:450;height:510" coordorigin="3051,-687" coordsize="450,510" path="m3276,-687l3213,-676,3157,-648,3110,-604,3075,-547,3055,-480,3051,-432,3052,-407,3067,-338,3097,-277,3140,-229,3193,-194,3255,-178,3276,-177,3298,-178,3359,-195,3412,-229,3455,-277,3485,-338,3500,-407,3501,-432,3500,-456,3485,-526,3455,-586,3412,-635,3359,-669,3298,-685,3276,-687xe" filled="true" fillcolor="#00ffff" stroked="false">
                <v:path arrowok="t"/>
                <v:fill type="solid"/>
              </v:shape>
            </v:group>
            <v:group style="position:absolute;left:3051;top:-687;width:450;height:510" coordorigin="3051,-687" coordsize="450,510">
              <v:shape style="position:absolute;left:3051;top:-687;width:450;height:510" coordorigin="3051,-687" coordsize="450,510" path="m3051,-432l3060,-503,3085,-567,3124,-620,3174,-659,3233,-682,3276,-687,3298,-685,3359,-669,3412,-635,3455,-586,3485,-526,3500,-456,3501,-432,3500,-407,3485,-338,3455,-277,3412,-229,3359,-195,3298,-178,3276,-177,3255,-178,3193,-194,3140,-229,3097,-277,3067,-338,3052,-407,3051,-432xe" filled="false" stroked="true" strokeweight="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w w:val="74"/>
          <w:sz w:val="16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H</w:t>
      </w:r>
      <w:r>
        <w:rPr>
          <w:rFonts w:ascii="Arial" w:hAnsi="Arial"/>
          <w:b/>
          <w:w w:val="80"/>
          <w:sz w:val="16"/>
          <w:shd w:fill="FFFF00" w:color="auto" w:val="clear"/>
        </w:rPr>
        <w:t>AYAT</w:t>
      </w:r>
      <w:r>
        <w:rPr>
          <w:rFonts w:ascii="Arial" w:hAnsi="Arial"/>
          <w:b/>
          <w:spacing w:val="19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19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Bİ</w:t>
      </w:r>
      <w:r>
        <w:rPr>
          <w:rFonts w:ascii="Arial" w:hAnsi="Arial"/>
          <w:b/>
          <w:spacing w:val="-35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-35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LGİ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Sİ</w:t>
      </w:r>
      <w:r>
        <w:rPr>
          <w:rFonts w:ascii="Arial" w:hAnsi="Arial"/>
          <w:b/>
          <w:spacing w:val="22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22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BÖLÜMÜ</w:t>
      </w:r>
      <w:r>
        <w:rPr>
          <w:rFonts w:ascii="Arial" w:hAnsi="Arial"/>
          <w:b/>
          <w:spacing w:val="20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20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Bİ</w:t>
      </w:r>
      <w:r>
        <w:rPr>
          <w:rFonts w:ascii="Arial" w:hAnsi="Arial"/>
          <w:b/>
          <w:spacing w:val="-35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-35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TMİ</w:t>
      </w:r>
      <w:r>
        <w:rPr>
          <w:rFonts w:ascii="Arial" w:hAnsi="Arial"/>
          <w:b/>
          <w:spacing w:val="-35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-35"/>
          <w:w w:val="80"/>
          <w:sz w:val="16"/>
          <w:shd w:fill="FFFF00" w:color="auto" w:val="clear"/>
        </w:rPr>
      </w:r>
      <w:r>
        <w:rPr>
          <w:rFonts w:ascii="Arial" w:hAnsi="Arial"/>
          <w:b/>
          <w:spacing w:val="-2"/>
          <w:w w:val="80"/>
          <w:sz w:val="16"/>
          <w:shd w:fill="FFFF00" w:color="auto" w:val="clear"/>
        </w:rPr>
        <w:t>ŞTİ</w:t>
      </w:r>
      <w:r>
        <w:rPr>
          <w:rFonts w:ascii="Arial" w:hAnsi="Arial"/>
          <w:b/>
          <w:spacing w:val="-35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-35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R</w:t>
      </w:r>
      <w:r>
        <w:rPr>
          <w:rFonts w:ascii="Arial" w:hAnsi="Arial"/>
          <w:b/>
          <w:spacing w:val="-35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-35"/>
          <w:w w:val="80"/>
          <w:sz w:val="16"/>
          <w:shd w:fill="FFFF00" w:color="auto" w:val="clear"/>
        </w:rPr>
      </w:r>
      <w:r>
        <w:rPr>
          <w:rFonts w:ascii="Times New Roman" w:hAnsi="Times New Roman"/>
          <w:spacing w:val="-35"/>
          <w:w w:val="80"/>
          <w:sz w:val="16"/>
        </w:rPr>
      </w:r>
      <w:r>
        <w:rPr>
          <w:rFonts w:ascii="Arial" w:hAnsi="Arial"/>
          <w:b/>
          <w:w w:val="80"/>
          <w:sz w:val="16"/>
        </w:rPr>
        <w:t>.</w:t>
      </w:r>
      <w:r>
        <w:rPr>
          <w:rFonts w:ascii="Arial" w:hAnsi="Arial"/>
          <w:sz w:val="16"/>
        </w:rPr>
      </w:r>
    </w:p>
    <w:sectPr>
      <w:footerReference w:type="default" r:id="rId73"/>
      <w:pgSz w:w="11910" w:h="16840"/>
      <w:pgMar w:footer="730" w:header="749" w:top="960" w:bottom="920" w:left="110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Century Gothic">
    <w:altName w:val="Century Gothic"/>
    <w:charset w:val="A2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5.400024pt;margin-top:781.195007pt;width:40.2pt;height:13.4pt;mso-position-horizontal-relative:page;mso-position-vertical-relative:page;z-index:-21616" coordorigin="10508,15624" coordsize="804,268">
          <v:shape style="position:absolute;left:10508;top:15624;width:804;height:268" coordorigin="10508,15624" coordsize="804,268" path="m10508,15691l11178,15691,11178,15624,11312,15758,11178,15892,11178,15825,10508,15825,10508,15691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289.5pt;margin-top:780.924988pt;width:9.6pt;height:13pt;mso-position-horizontal-relative:page;mso-position-vertical-relative:page;z-index:-21592" type="#_x0000_t202" filled="false" stroked="false">
          <v:textbox inset="0,0,0,0">
            <w:txbxContent>
              <w:p>
                <w:pPr>
                  <w:spacing w:line="24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7.730011pt;margin-top:780.924988pt;width:110.85pt;height:13pt;mso-position-horizontal-relative:page;mso-position-vertical-relative:page;z-index:-2156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sz w:val="22"/>
                  </w:rPr>
                  <w:t>Dİ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Ğ</w:t>
                </w:r>
                <w:r>
                  <w:rPr>
                    <w:rFonts w:ascii="Calibri" w:hAnsi="Calibri"/>
                    <w:sz w:val="22"/>
                  </w:rPr>
                  <w:t>ER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S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pacing w:val="-1"/>
                    <w:sz w:val="22"/>
                  </w:rPr>
                  <w:t>F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GEÇİ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N</w:t>
                </w:r>
                <w:r>
                  <w:rPr>
                    <w:rFonts w:ascii="Calibri" w:hAnsi="Calibri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8.799988pt;margin-top:792.771973pt;width:40.2pt;height:13.4pt;mso-position-horizontal-relative:page;mso-position-vertical-relative:page;z-index:-21496" coordorigin="10376,15855" coordsize="804,268">
          <v:shape style="position:absolute;left:10376;top:15855;width:804;height:268" coordorigin="10376,15855" coordsize="804,268" path="m10376,15922l11046,15922,11046,15855,11180,15989,11046,16123,11046,16056,10376,16056,10376,15922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278.700012pt;margin-top:794.325012pt;width:9.6pt;height:13pt;mso-position-horizontal-relative:page;mso-position-vertical-relative:page;z-index:-21472" type="#_x0000_t202" filled="false" stroked="false">
          <v:textbox inset="0,0,0,0">
            <w:txbxContent>
              <w:p>
                <w:pPr>
                  <w:spacing w:line="244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99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0.519989pt;margin-top:794.325012pt;width:110.85pt;height:13pt;mso-position-horizontal-relative:page;mso-position-vertical-relative:page;z-index:-2144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sz w:val="22"/>
                  </w:rPr>
                  <w:t>Dİ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Ğ</w:t>
                </w:r>
                <w:r>
                  <w:rPr>
                    <w:rFonts w:ascii="Calibri" w:hAnsi="Calibri"/>
                    <w:sz w:val="22"/>
                  </w:rPr>
                  <w:t>ER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S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pacing w:val="-1"/>
                    <w:sz w:val="22"/>
                  </w:rPr>
                  <w:t>F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GEÇİ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N</w:t>
                </w:r>
                <w:r>
                  <w:rPr>
                    <w:rFonts w:ascii="Calibri" w:hAnsi="Calibri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899994pt;margin-top:794.325012pt;width:7.6pt;height:13pt;mso-position-horizontal-relative:page;mso-position-vertical-relative:page;z-index:-2137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99"/>
                    <w:sz w:val="22"/>
                  </w:rPr>
                  <w:t>9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4.730011pt;margin-top:794.325012pt;width:110.7pt;height:13pt;mso-position-horizontal-relative:page;mso-position-vertical-relative:page;z-index:-2135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sz w:val="22"/>
                  </w:rPr>
                  <w:t>Dİ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Ğ</w:t>
                </w:r>
                <w:r>
                  <w:rPr>
                    <w:rFonts w:ascii="Calibri" w:hAnsi="Calibri"/>
                    <w:sz w:val="22"/>
                  </w:rPr>
                  <w:t>ER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S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pacing w:val="-1"/>
                    <w:sz w:val="22"/>
                  </w:rPr>
                  <w:t>F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1"/>
                    <w:sz w:val="22"/>
                  </w:rPr>
                  <w:t>Y</w:t>
                </w:r>
                <w:r>
                  <w:rPr>
                    <w:rFonts w:ascii="Calibri" w:hAnsi="Calibri"/>
                    <w:sz w:val="22"/>
                  </w:rPr>
                  <w:t>A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sz w:val="22"/>
                  </w:rPr>
                  <w:t>GEÇİ</w:t>
                </w:r>
                <w:r>
                  <w:rPr>
                    <w:rFonts w:ascii="Calibri" w:hAnsi="Calibri"/>
                    <w:spacing w:val="1"/>
                    <w:sz w:val="22"/>
                  </w:rPr>
                  <w:t>N</w:t>
                </w:r>
                <w:r>
                  <w:rPr>
                    <w:rFonts w:ascii="Calibri" w:hAnsi="Calibri"/>
                    <w:spacing w:val="-4"/>
                    <w:sz w:val="22"/>
                  </w:rPr>
                  <w:t>İ</w:t>
                </w:r>
                <w:r>
                  <w:rPr>
                    <w:rFonts w:ascii="Calibri" w:hAnsi="Calibri"/>
                    <w:sz w:val="22"/>
                  </w:rPr>
                  <w:t>Z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00006pt;margin-top:794.325012pt;width:13.2pt;height:13pt;mso-position-horizontal-relative:page;mso-position-vertical-relative:page;z-index:-2132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99"/>
                    <w:sz w:val="22"/>
                  </w:rPr>
                  <w:t>10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8.050003pt;margin-top:36.431988pt;width:262.05pt;height:13pt;mso-position-horizontal-relative:page;mso-position-vertical-relative:page;z-index:-21664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w w:val="66"/>
                    <w:sz w:val="22"/>
                  </w:rPr>
                  <w:t>1.</w:t>
                </w:r>
                <w:r>
                  <w:rPr>
                    <w:rFonts w:ascii="Arial" w:hAnsi="Arial"/>
                    <w:b/>
                    <w:spacing w:val="2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w w:val="68"/>
                    <w:sz w:val="22"/>
                  </w:rPr>
                  <w:t>S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79"/>
                    <w:sz w:val="22"/>
                  </w:rPr>
                  <w:t>F</w:t>
                </w:r>
                <w:r>
                  <w:rPr>
                    <w:rFonts w:ascii="Arial" w:hAnsi="Arial"/>
                    <w:b/>
                    <w:spacing w:val="-3"/>
                    <w:w w:val="79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26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w w:val="66"/>
                    <w:sz w:val="22"/>
                  </w:rPr>
                  <w:t>1.</w:t>
                </w:r>
                <w:r>
                  <w:rPr>
                    <w:rFonts w:ascii="Arial" w:hAnsi="Arial"/>
                    <w:b/>
                    <w:spacing w:val="2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89"/>
                    <w:sz w:val="22"/>
                  </w:rPr>
                  <w:t>D</w:t>
                </w:r>
                <w:r>
                  <w:rPr>
                    <w:rFonts w:ascii="Arial" w:hAnsi="Arial"/>
                    <w:b/>
                    <w:w w:val="92"/>
                    <w:sz w:val="22"/>
                  </w:rPr>
                  <w:t>Ö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w w:val="88"/>
                    <w:sz w:val="22"/>
                  </w:rPr>
                  <w:t>EM</w:t>
                </w:r>
                <w:r>
                  <w:rPr>
                    <w:rFonts w:ascii="Arial" w:hAnsi="Arial"/>
                    <w:b/>
                    <w:spacing w:val="27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2"/>
                    <w:w w:val="88"/>
                    <w:sz w:val="22"/>
                  </w:rPr>
                  <w:t>2</w:t>
                </w:r>
                <w:r>
                  <w:rPr>
                    <w:rFonts w:ascii="Arial" w:hAnsi="Arial"/>
                    <w:b/>
                    <w:w w:val="74"/>
                    <w:sz w:val="22"/>
                  </w:rPr>
                  <w:t>.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91"/>
                    <w:sz w:val="22"/>
                  </w:rPr>
                  <w:t>Z</w:t>
                </w:r>
                <w:r>
                  <w:rPr>
                    <w:rFonts w:ascii="Arial" w:hAnsi="Arial"/>
                    <w:b/>
                    <w:spacing w:val="-1"/>
                    <w:w w:val="91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spacing w:val="27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2"/>
                    <w:w w:val="63"/>
                    <w:sz w:val="22"/>
                  </w:rPr>
                  <w:t>P</w:t>
                </w:r>
                <w:r>
                  <w:rPr>
                    <w:rFonts w:ascii="Arial" w:hAnsi="Arial"/>
                    <w:b/>
                    <w:w w:val="68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68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Ş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1"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w w:val="73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w w:val="82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82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spacing w:val="-2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2"/>
                    <w:w w:val="78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Ğ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9.950012pt;margin-top:36.431988pt;width:38.65pt;height:13pt;mso-position-horizontal-relative:page;mso-position-vertical-relative:page;z-index:-21640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spacing w:val="-2"/>
                    <w:w w:val="93"/>
                    <w:sz w:val="22"/>
                  </w:rPr>
                  <w:t>Ü</w:t>
                </w:r>
                <w:r>
                  <w:rPr>
                    <w:rFonts w:ascii="Arial" w:hAnsi="Arial"/>
                    <w:b/>
                    <w:w w:val="64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1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spacing w:val="-2"/>
                    <w:w w:val="91"/>
                    <w:sz w:val="22"/>
                  </w:rPr>
                  <w:t>Ç</w:t>
                </w:r>
                <w:r>
                  <w:rPr>
                    <w:rFonts w:ascii="Arial" w:hAnsi="Arial"/>
                    <w:b/>
                    <w:w w:val="73"/>
                    <w:sz w:val="22"/>
                  </w:rPr>
                  <w:t>E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0.649994pt;margin-top:36.431988pt;width:262.1pt;height:13pt;mso-position-horizontal-relative:page;mso-position-vertical-relative:page;z-index:-21544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w w:val="66"/>
                    <w:sz w:val="22"/>
                  </w:rPr>
                  <w:t>1.</w:t>
                </w:r>
                <w:r>
                  <w:rPr>
                    <w:rFonts w:ascii="Arial" w:hAnsi="Arial"/>
                    <w:b/>
                    <w:spacing w:val="2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w w:val="68"/>
                    <w:sz w:val="22"/>
                  </w:rPr>
                  <w:t>S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79"/>
                    <w:sz w:val="22"/>
                  </w:rPr>
                  <w:t>F</w:t>
                </w:r>
                <w:r>
                  <w:rPr>
                    <w:rFonts w:ascii="Arial" w:hAnsi="Arial"/>
                    <w:b/>
                    <w:spacing w:val="-3"/>
                    <w:w w:val="79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26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3"/>
                    <w:w w:val="62"/>
                    <w:sz w:val="22"/>
                  </w:rPr>
                  <w:t>1</w:t>
                </w:r>
                <w:r>
                  <w:rPr>
                    <w:rFonts w:ascii="Arial" w:hAnsi="Arial"/>
                    <w:b/>
                    <w:w w:val="74"/>
                    <w:sz w:val="22"/>
                  </w:rPr>
                  <w:t>.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89"/>
                    <w:sz w:val="22"/>
                  </w:rPr>
                  <w:t>D</w:t>
                </w:r>
                <w:r>
                  <w:rPr>
                    <w:rFonts w:ascii="Arial" w:hAnsi="Arial"/>
                    <w:b/>
                    <w:w w:val="92"/>
                    <w:sz w:val="22"/>
                  </w:rPr>
                  <w:t>Ö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w w:val="88"/>
                    <w:sz w:val="22"/>
                  </w:rPr>
                  <w:t>EM</w:t>
                </w:r>
                <w:r>
                  <w:rPr>
                    <w:rFonts w:ascii="Arial" w:hAnsi="Arial"/>
                    <w:b/>
                    <w:spacing w:val="29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w w:val="88"/>
                    <w:sz w:val="22"/>
                  </w:rPr>
                  <w:t>2</w:t>
                </w:r>
                <w:r>
                  <w:rPr>
                    <w:rFonts w:ascii="Arial" w:hAnsi="Arial"/>
                    <w:b/>
                    <w:w w:val="74"/>
                    <w:sz w:val="22"/>
                  </w:rPr>
                  <w:t>.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91"/>
                    <w:sz w:val="22"/>
                  </w:rPr>
                  <w:t>Z</w:t>
                </w:r>
                <w:r>
                  <w:rPr>
                    <w:rFonts w:ascii="Arial" w:hAnsi="Arial"/>
                    <w:b/>
                    <w:spacing w:val="-1"/>
                    <w:w w:val="91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5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spacing w:val="29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2"/>
                    <w:w w:val="63"/>
                    <w:sz w:val="22"/>
                  </w:rPr>
                  <w:t>P</w:t>
                </w:r>
                <w:r>
                  <w:rPr>
                    <w:rFonts w:ascii="Arial" w:hAnsi="Arial"/>
                    <w:b/>
                    <w:w w:val="68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68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Ş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1"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w w:val="73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w w:val="82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82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spacing w:val="-2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2"/>
                    <w:w w:val="78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Ğ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75pt;margin-top:36.431988pt;width:57.9pt;height:13pt;mso-position-horizontal-relative:page;mso-position-vertical-relative:page;z-index:-21520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spacing w:val="1"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w w:val="88"/>
                    <w:sz w:val="22"/>
                  </w:rPr>
                  <w:t>EM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spacing w:val="-4"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0.649994pt;margin-top:36.431988pt;width:262.05pt;height:13pt;mso-position-horizontal-relative:page;mso-position-vertical-relative:page;z-index:-21424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w w:val="66"/>
                    <w:sz w:val="22"/>
                  </w:rPr>
                  <w:t>1.</w:t>
                </w:r>
                <w:r>
                  <w:rPr>
                    <w:rFonts w:ascii="Arial" w:hAnsi="Arial"/>
                    <w:b/>
                    <w:spacing w:val="24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w w:val="68"/>
                    <w:sz w:val="22"/>
                  </w:rPr>
                  <w:t>S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1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79"/>
                    <w:sz w:val="22"/>
                  </w:rPr>
                  <w:t>F</w:t>
                </w:r>
                <w:r>
                  <w:rPr>
                    <w:rFonts w:ascii="Arial" w:hAnsi="Arial"/>
                    <w:b/>
                    <w:spacing w:val="-3"/>
                    <w:w w:val="79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26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3"/>
                    <w:w w:val="62"/>
                    <w:sz w:val="22"/>
                  </w:rPr>
                  <w:t>1</w:t>
                </w:r>
                <w:r>
                  <w:rPr>
                    <w:rFonts w:ascii="Arial" w:hAnsi="Arial"/>
                    <w:b/>
                    <w:w w:val="74"/>
                    <w:sz w:val="22"/>
                  </w:rPr>
                  <w:t>.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89"/>
                    <w:sz w:val="22"/>
                  </w:rPr>
                  <w:t>D</w:t>
                </w:r>
                <w:r>
                  <w:rPr>
                    <w:rFonts w:ascii="Arial" w:hAnsi="Arial"/>
                    <w:b/>
                    <w:w w:val="92"/>
                    <w:sz w:val="22"/>
                  </w:rPr>
                  <w:t>Ö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w w:val="88"/>
                    <w:sz w:val="22"/>
                  </w:rPr>
                  <w:t>EM</w:t>
                </w:r>
                <w:r>
                  <w:rPr>
                    <w:rFonts w:ascii="Arial" w:hAnsi="Arial"/>
                    <w:b/>
                    <w:spacing w:val="29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w w:val="88"/>
                    <w:sz w:val="22"/>
                  </w:rPr>
                  <w:t>2</w:t>
                </w:r>
                <w:r>
                  <w:rPr>
                    <w:rFonts w:ascii="Arial" w:hAnsi="Arial"/>
                    <w:b/>
                    <w:w w:val="74"/>
                    <w:sz w:val="22"/>
                  </w:rPr>
                  <w:t>.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1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91"/>
                    <w:sz w:val="22"/>
                  </w:rPr>
                  <w:t>Z</w:t>
                </w:r>
                <w:r>
                  <w:rPr>
                    <w:rFonts w:ascii="Arial" w:hAnsi="Arial"/>
                    <w:b/>
                    <w:spacing w:val="-1"/>
                    <w:w w:val="91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5"/>
                    <w:w w:val="60"/>
                    <w:sz w:val="22"/>
                  </w:rPr>
                  <w:t>I</w:t>
                </w:r>
                <w:r>
                  <w:rPr>
                    <w:rFonts w:ascii="Arial" w:hAnsi="Arial"/>
                    <w:b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spacing w:val="27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spacing w:val="-2"/>
                    <w:w w:val="63"/>
                    <w:sz w:val="22"/>
                  </w:rPr>
                  <w:t>P</w:t>
                </w:r>
                <w:r>
                  <w:rPr>
                    <w:rFonts w:ascii="Arial" w:hAnsi="Arial"/>
                    <w:b/>
                    <w:w w:val="68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68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Ş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-4"/>
                    <w:w w:val="65"/>
                    <w:sz w:val="22"/>
                  </w:rPr>
                  <w:t>R</w:t>
                </w:r>
                <w:r>
                  <w:rPr>
                    <w:rFonts w:ascii="Arial" w:hAnsi="Arial"/>
                    <w:b/>
                    <w:spacing w:val="1"/>
                    <w:w w:val="99"/>
                    <w:sz w:val="22"/>
                  </w:rPr>
                  <w:t>M</w:t>
                </w:r>
                <w:r>
                  <w:rPr>
                    <w:rFonts w:ascii="Arial" w:hAnsi="Arial"/>
                    <w:b/>
                    <w:w w:val="73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25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w w:val="82"/>
                    <w:sz w:val="22"/>
                  </w:rPr>
                  <w:t>E</w:t>
                </w:r>
                <w:r>
                  <w:rPr>
                    <w:rFonts w:ascii="Arial" w:hAnsi="Arial"/>
                    <w:b/>
                    <w:spacing w:val="1"/>
                    <w:w w:val="82"/>
                    <w:sz w:val="22"/>
                  </w:rPr>
                  <w:t>T</w:t>
                </w:r>
                <w:r>
                  <w:rPr>
                    <w:rFonts w:ascii="Arial" w:hAnsi="Arial"/>
                    <w:b/>
                    <w:spacing w:val="-2"/>
                    <w:w w:val="64"/>
                    <w:sz w:val="22"/>
                  </w:rPr>
                  <w:t>K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2"/>
                    <w:sz w:val="22"/>
                  </w:rPr>
                  <w:t>N</w:t>
                </w:r>
                <w:r>
                  <w:rPr>
                    <w:rFonts w:ascii="Arial" w:hAnsi="Arial"/>
                    <w:b/>
                    <w:spacing w:val="-2"/>
                    <w:w w:val="78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b/>
                    <w:spacing w:val="1"/>
                    <w:w w:val="90"/>
                    <w:sz w:val="22"/>
                  </w:rPr>
                  <w:t>Ğ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49988pt;margin-top:36.431988pt;width:66.150pt;height:13pt;mso-position-horizontal-relative:page;mso-position-vertical-relative:page;z-index:-21400" type="#_x0000_t202" filled="false" stroked="false">
          <v:textbox inset="0,0,0,0">
            <w:txbxContent>
              <w:p>
                <w:pPr>
                  <w:spacing w:line="218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/>
                    <w:b/>
                    <w:spacing w:val="1"/>
                    <w:w w:val="74"/>
                    <w:sz w:val="22"/>
                  </w:rPr>
                  <w:t>H</w:t>
                </w:r>
                <w:r>
                  <w:rPr>
                    <w:rFonts w:ascii="Arial" w:hAnsi="Arial"/>
                    <w:b/>
                    <w:spacing w:val="-1"/>
                    <w:w w:val="83"/>
                    <w:sz w:val="22"/>
                  </w:rPr>
                  <w:t>A</w:t>
                </w:r>
                <w:r>
                  <w:rPr>
                    <w:rFonts w:ascii="Arial" w:hAnsi="Arial"/>
                    <w:b/>
                    <w:w w:val="84"/>
                    <w:sz w:val="22"/>
                  </w:rPr>
                  <w:t>YAT</w:t>
                </w:r>
                <w:r>
                  <w:rPr>
                    <w:rFonts w:ascii="Arial" w:hAnsi="Arial"/>
                    <w:b/>
                    <w:spacing w:val="27"/>
                    <w:sz w:val="22"/>
                  </w:rPr>
                  <w:t> </w:t>
                </w:r>
                <w:r>
                  <w:rPr>
                    <w:rFonts w:ascii="Arial" w:hAnsi="Arial"/>
                    <w:b/>
                    <w:w w:val="65"/>
                    <w:sz w:val="22"/>
                  </w:rPr>
                  <w:t>Bİ</w:t>
                </w:r>
                <w:r>
                  <w:rPr>
                    <w:rFonts w:ascii="Arial" w:hAnsi="Arial"/>
                    <w:b/>
                    <w:spacing w:val="-2"/>
                    <w:w w:val="78"/>
                    <w:sz w:val="22"/>
                  </w:rPr>
                  <w:t>L</w:t>
                </w:r>
                <w:r>
                  <w:rPr>
                    <w:rFonts w:ascii="Arial" w:hAnsi="Arial"/>
                    <w:b/>
                    <w:w w:val="82"/>
                    <w:sz w:val="22"/>
                  </w:rPr>
                  <w:t>Gİ</w:t>
                </w:r>
                <w:r>
                  <w:rPr>
                    <w:rFonts w:ascii="Arial" w:hAnsi="Arial"/>
                    <w:b/>
                    <w:spacing w:val="-1"/>
                    <w:w w:val="68"/>
                    <w:sz w:val="22"/>
                  </w:rPr>
                  <w:t>S</w:t>
                </w:r>
                <w:r>
                  <w:rPr>
                    <w:rFonts w:ascii="Arial" w:hAnsi="Arial"/>
                    <w:b/>
                    <w:w w:val="50"/>
                    <w:sz w:val="22"/>
                  </w:rPr>
                  <w:t>İ</w:t>
                </w:r>
                <w:r>
                  <w:rPr>
                    <w:rFonts w:ascii="Arial" w:hAns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60" w:hanging="360"/>
        <w:jc w:val="right"/>
      </w:pPr>
      <w:rPr>
        <w:rFonts w:hint="default" w:ascii="Arial" w:hAnsi="Arial" w:eastAsia="Arial"/>
        <w:b/>
        <w:bCs/>
        <w:spacing w:val="1"/>
        <w:w w:val="66"/>
      </w:rPr>
    </w:lvl>
    <w:lvl w:ilvl="1">
      <w:start w:val="1"/>
      <w:numFmt w:val="decimal"/>
      <w:lvlText w:val="%2."/>
      <w:lvlJc w:val="left"/>
      <w:pPr>
        <w:ind w:left="644" w:hanging="408"/>
        <w:jc w:val="right"/>
      </w:pPr>
      <w:rPr>
        <w:rFonts w:hint="default" w:ascii="Arial" w:hAnsi="Arial" w:eastAsia="Arial"/>
        <w:b/>
        <w:bCs/>
        <w:color w:val="FF0000"/>
        <w:spacing w:val="-2"/>
        <w:w w:val="66"/>
        <w:sz w:val="44"/>
        <w:szCs w:val="44"/>
      </w:rPr>
    </w:lvl>
    <w:lvl w:ilvl="2">
      <w:start w:val="1"/>
      <w:numFmt w:val="bullet"/>
      <w:lvlText w:val="•"/>
      <w:lvlJc w:val="left"/>
      <w:pPr>
        <w:ind w:left="7220" w:hanging="4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16" w:hanging="4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12" w:hanging="4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08" w:hanging="4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04" w:hanging="4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00" w:hanging="4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6" w:hanging="40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44" w:hanging="360"/>
        <w:jc w:val="right"/>
      </w:pPr>
      <w:rPr>
        <w:rFonts w:hint="default" w:ascii="Century Gothic" w:hAnsi="Century Gothic" w:eastAsia="Century Gothic"/>
        <w:b/>
        <w:bCs/>
        <w:color w:val="FF0000"/>
        <w:spacing w:val="-1"/>
        <w:w w:val="99"/>
        <w:sz w:val="40"/>
        <w:szCs w:val="40"/>
      </w:rPr>
    </w:lvl>
    <w:lvl w:ilvl="1">
      <w:start w:val="1"/>
      <w:numFmt w:val="bullet"/>
      <w:lvlText w:val="•"/>
      <w:lvlJc w:val="left"/>
      <w:pPr>
        <w:ind w:left="77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12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4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01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64" w:hanging="360"/>
    </w:pPr>
    <w:rPr>
      <w:rFonts w:ascii="Arial" w:hAnsi="Arial" w:eastAsia="Arial"/>
      <w:b/>
      <w:bCs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header" Target="header2.xml"/><Relationship Id="rId36" Type="http://schemas.openxmlformats.org/officeDocument/2006/relationships/footer" Target="footer2.xml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footer" Target="footer3.xml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pn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header" Target="header3.xml"/><Relationship Id="rId65" Type="http://schemas.openxmlformats.org/officeDocument/2006/relationships/footer" Target="footer4.xml"/><Relationship Id="rId66" Type="http://schemas.openxmlformats.org/officeDocument/2006/relationships/image" Target="media/image55.jpeg"/><Relationship Id="rId67" Type="http://schemas.openxmlformats.org/officeDocument/2006/relationships/image" Target="media/image56.jpeg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footer" Target="footer5.xml"/><Relationship Id="rId74" Type="http://schemas.openxmlformats.org/officeDocument/2006/relationships/image" Target="media/image62.jpe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odevyap.gen.tr</dc:creator>
  <dc:subject>1.Sınıf 1.Dönem 2.Kazanım Pekiştirme Etkinliği</dc:subject>
  <dcterms:created xsi:type="dcterms:W3CDTF">2023-02-19T22:00:02Z</dcterms:created>
  <dcterms:modified xsi:type="dcterms:W3CDTF">2023-02-19T22:00:02Z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2023-02-19T00:00:00Z</vt:filetime>
  </property>
</Properties>
</file>